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406AF" w14:textId="77777777" w:rsidR="00566587" w:rsidRDefault="00566587" w:rsidP="000A1DC1">
      <w:pPr>
        <w:rPr>
          <w:rFonts w:ascii="Arial" w:hAnsi="Arial" w:cs="Arial"/>
          <w:lang w:eastAsia="zh-TW"/>
        </w:rPr>
      </w:pPr>
    </w:p>
    <w:p w14:paraId="031116C8" w14:textId="77777777" w:rsidR="00566587" w:rsidRPr="000A1DC1" w:rsidRDefault="00566587" w:rsidP="000A1DC1">
      <w:pPr>
        <w:rPr>
          <w:rFonts w:ascii="Arial" w:hAnsi="Arial" w:cs="Arial"/>
          <w:lang w:eastAsia="zh-TW"/>
        </w:rPr>
      </w:pPr>
    </w:p>
    <w:p w14:paraId="41A3BAC4" w14:textId="77777777" w:rsidR="00566587" w:rsidRPr="00C23563" w:rsidRDefault="00566587" w:rsidP="00AC363B">
      <w:pPr>
        <w:snapToGrid w:val="0"/>
        <w:jc w:val="both"/>
        <w:rPr>
          <w:rFonts w:ascii="Arial" w:hAnsi="Arial" w:cs="Arial"/>
          <w:b/>
          <w:bCs/>
          <w:sz w:val="20"/>
          <w:szCs w:val="20"/>
        </w:rPr>
      </w:pPr>
      <w:r>
        <w:rPr>
          <w:rFonts w:ascii="Arial" w:hAnsi="Arial" w:cs="Arial"/>
          <w:b/>
          <w:bCs/>
          <w:sz w:val="20"/>
          <w:szCs w:val="20"/>
        </w:rPr>
        <w:t xml:space="preserve">About Delta </w:t>
      </w:r>
    </w:p>
    <w:p w14:paraId="4140CF51" w14:textId="77777777" w:rsidR="00566587" w:rsidRPr="0041003E" w:rsidRDefault="00566587" w:rsidP="0041003E">
      <w:pPr>
        <w:snapToGrid w:val="0"/>
        <w:jc w:val="both"/>
        <w:rPr>
          <w:rFonts w:ascii="Arial" w:hAnsi="Arial" w:cs="Arial"/>
          <w:color w:val="000000"/>
          <w:sz w:val="20"/>
          <w:szCs w:val="20"/>
          <w:lang w:val="en-GB"/>
        </w:rPr>
      </w:pPr>
      <w:r w:rsidRPr="0041003E">
        <w:rPr>
          <w:rFonts w:ascii="Arial" w:hAnsi="Arial" w:cs="Arial"/>
          <w:color w:val="000000"/>
          <w:sz w:val="20"/>
          <w:szCs w:val="20"/>
          <w:lang w:val="en-GB"/>
        </w:rPr>
        <w:t xml:space="preserve">Delta, founded in 1971, and listed on the Taiwan Stock Exchange (code:2308), is a global leader in switching power supplies and thermal management products with a thriving portfolio of IoT-based smart energy-saving systems and solutions in the fields of industrial automation, building automation, telecom power, data </w:t>
      </w:r>
      <w:proofErr w:type="spellStart"/>
      <w:r w:rsidRPr="0041003E">
        <w:rPr>
          <w:rFonts w:ascii="Arial" w:hAnsi="Arial" w:cs="Arial"/>
          <w:color w:val="000000"/>
          <w:sz w:val="20"/>
          <w:szCs w:val="20"/>
          <w:lang w:val="en-GB"/>
        </w:rPr>
        <w:t>center</w:t>
      </w:r>
      <w:proofErr w:type="spellEnd"/>
      <w:r w:rsidRPr="0041003E">
        <w:rPr>
          <w:rFonts w:ascii="Arial" w:hAnsi="Arial" w:cs="Arial"/>
          <w:color w:val="000000"/>
          <w:sz w:val="20"/>
          <w:szCs w:val="20"/>
          <w:lang w:val="en-GB"/>
        </w:rPr>
        <w:t xml:space="preserve"> infrastructure, EV charging, renewable energy, energy storage and display, to nurture the development of smart manufacturing and sustainable cities. As a world-class corporate citizen guided by its mission statement, “To provide innovative, clean and energy-efficient solutions for a better tomorrow,” Delta leverages its core competence in high-efficiency power electronics and its ESG-embedded business model to address key environmental issues, such as climate change. Delta serves customers through its sales offices, R&amp;D </w:t>
      </w:r>
      <w:proofErr w:type="spellStart"/>
      <w:r w:rsidRPr="0041003E">
        <w:rPr>
          <w:rFonts w:ascii="Arial" w:hAnsi="Arial" w:cs="Arial"/>
          <w:color w:val="000000"/>
          <w:sz w:val="20"/>
          <w:szCs w:val="20"/>
          <w:lang w:val="en-GB"/>
        </w:rPr>
        <w:t>centers</w:t>
      </w:r>
      <w:proofErr w:type="spellEnd"/>
      <w:r w:rsidRPr="0041003E">
        <w:rPr>
          <w:rFonts w:ascii="Arial" w:hAnsi="Arial" w:cs="Arial"/>
          <w:color w:val="000000"/>
          <w:sz w:val="20"/>
          <w:szCs w:val="20"/>
          <w:lang w:val="en-GB"/>
        </w:rPr>
        <w:t xml:space="preserve"> and manufacturing facilities spread over close to 200 locations across 5 continents.</w:t>
      </w:r>
    </w:p>
    <w:p w14:paraId="6E5E264C" w14:textId="77777777" w:rsidR="00566587" w:rsidRPr="0041003E" w:rsidRDefault="00566587" w:rsidP="0041003E">
      <w:pPr>
        <w:snapToGrid w:val="0"/>
        <w:jc w:val="both"/>
        <w:rPr>
          <w:rFonts w:ascii="Arial" w:hAnsi="Arial" w:cs="Arial"/>
          <w:color w:val="000000"/>
          <w:sz w:val="20"/>
          <w:szCs w:val="20"/>
          <w:lang w:val="en-GB"/>
        </w:rPr>
      </w:pPr>
    </w:p>
    <w:p w14:paraId="2CF02394" w14:textId="77777777" w:rsidR="00566587" w:rsidRPr="004B164F" w:rsidRDefault="00566587" w:rsidP="004B164F">
      <w:pPr>
        <w:snapToGrid w:val="0"/>
        <w:jc w:val="both"/>
        <w:rPr>
          <w:rFonts w:ascii="Arial" w:hAnsi="Arial" w:cs="Arial"/>
          <w:color w:val="000000"/>
          <w:sz w:val="20"/>
          <w:szCs w:val="20"/>
        </w:rPr>
      </w:pPr>
      <w:r w:rsidRPr="004B164F">
        <w:rPr>
          <w:rFonts w:ascii="Arial" w:hAnsi="Arial" w:cs="Arial"/>
          <w:color w:val="000000"/>
          <w:sz w:val="20"/>
          <w:szCs w:val="20"/>
        </w:rPr>
        <w:t>Throughout its history, Delta has received various global awards and recognition for its business achievements, innovative technologies and dedication to ESG. Since 2011, Delta has been listed on the Dow Jones Best-in-Class World Index (formerly the DJSI World Index of Dow Jones Sustainability™ Indices) for 14 consecutive years. Delta has also won CDP with double A List for 4 times for its substantial contribution to climate change and water security issues and has been named Supplier Engagement Leader for its continuous development of a sustainable value chain for 7 consecutive years.</w:t>
      </w:r>
    </w:p>
    <w:p w14:paraId="1391A2E2" w14:textId="77777777" w:rsidR="00566587" w:rsidRPr="004B164F" w:rsidRDefault="00566587" w:rsidP="0041003E">
      <w:pPr>
        <w:snapToGrid w:val="0"/>
        <w:jc w:val="both"/>
        <w:rPr>
          <w:rFonts w:ascii="Arial" w:hAnsi="Arial" w:cs="Arial"/>
          <w:color w:val="000000"/>
          <w:sz w:val="20"/>
          <w:szCs w:val="20"/>
        </w:rPr>
      </w:pPr>
    </w:p>
    <w:p w14:paraId="42CC3340" w14:textId="27DB9808" w:rsidR="001014CE" w:rsidRPr="00566587" w:rsidRDefault="00566587" w:rsidP="00566587">
      <w:pPr>
        <w:snapToGrid w:val="0"/>
        <w:jc w:val="both"/>
        <w:rPr>
          <w:rFonts w:ascii="Arial" w:hAnsi="Arial" w:cs="Arial"/>
          <w:sz w:val="20"/>
          <w:szCs w:val="20"/>
        </w:rPr>
      </w:pPr>
      <w:r>
        <w:rPr>
          <w:rFonts w:ascii="Arial" w:hAnsi="Arial" w:cs="Arial"/>
          <w:sz w:val="20"/>
          <w:szCs w:val="20"/>
        </w:rPr>
        <w:t xml:space="preserve">For detailed information about Delta, please visit: </w:t>
      </w:r>
      <w:hyperlink r:id="rId12" w:history="1">
        <w:r w:rsidRPr="002E4F2E">
          <w:rPr>
            <w:rStyle w:val="Hyperlink"/>
            <w:rFonts w:ascii="Arial" w:hAnsi="Arial" w:cs="Arial"/>
            <w:sz w:val="20"/>
            <w:szCs w:val="20"/>
          </w:rPr>
          <w:t>www.delta-emea.com</w:t>
        </w:r>
      </w:hyperlink>
      <w:r>
        <w:rPr>
          <w:rFonts w:ascii="Arial" w:hAnsi="Arial" w:cs="Arial"/>
          <w:sz w:val="20"/>
          <w:szCs w:val="20"/>
        </w:rPr>
        <w:t xml:space="preserve"> </w:t>
      </w:r>
      <w:r>
        <w:rPr>
          <w:rFonts w:ascii="Arial" w:hAnsi="Arial" w:cs="Arial"/>
          <w:color w:val="0000FF"/>
          <w:sz w:val="20"/>
          <w:szCs w:val="20"/>
        </w:rPr>
        <w:t> </w:t>
      </w:r>
    </w:p>
    <w:p w14:paraId="1E1C3754" w14:textId="77777777" w:rsidR="00566587" w:rsidRPr="000C0944" w:rsidRDefault="00566587" w:rsidP="00CF6AED">
      <w:pPr>
        <w:rPr>
          <w:rFonts w:ascii="Arial" w:eastAsia="Microsoft JhengHei" w:hAnsi="Arial" w:cs="Arial"/>
          <w:color w:val="000000"/>
          <w:sz w:val="20"/>
          <w:szCs w:val="20"/>
        </w:rPr>
      </w:pPr>
    </w:p>
    <w:sectPr w:rsidR="00566587" w:rsidRPr="000C0944" w:rsidSect="000304FE">
      <w:headerReference w:type="default" r:id="rId13"/>
      <w:footerReference w:type="even" r:id="rId14"/>
      <w:footerReference w:type="default" r:id="rId15"/>
      <w:headerReference w:type="first" r:id="rId16"/>
      <w:footerReference w:type="first" r:id="rId17"/>
      <w:pgSz w:w="11906" w:h="16838" w:code="9"/>
      <w:pgMar w:top="2410" w:right="1797" w:bottom="2268" w:left="1797" w:header="1474" w:footer="975"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3D07B" w14:textId="77777777" w:rsidR="008E0825" w:rsidRDefault="008E0825" w:rsidP="00F13679">
      <w:r>
        <w:separator/>
      </w:r>
    </w:p>
  </w:endnote>
  <w:endnote w:type="continuationSeparator" w:id="0">
    <w:p w14:paraId="036247C8" w14:textId="77777777" w:rsidR="008E0825" w:rsidRDefault="008E0825" w:rsidP="00F13679">
      <w:r>
        <w:continuationSeparator/>
      </w:r>
    </w:p>
  </w:endnote>
  <w:endnote w:type="continuationNotice" w:id="1">
    <w:p w14:paraId="7FD177F5" w14:textId="77777777" w:rsidR="008E0825" w:rsidRDefault="008E08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imHei">
    <w:altName w:val="黑体"/>
    <w:panose1 w:val="02010600030101010101"/>
    <w:charset w:val="86"/>
    <w:family w:val="modern"/>
    <w:pitch w:val="fixed"/>
    <w:sig w:usb0="800002BF" w:usb1="38CF7CFA" w:usb2="00000016" w:usb3="00000000" w:csb0="0004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B9060" w14:textId="77777777" w:rsidR="005B141E" w:rsidRPr="005B141E" w:rsidRDefault="005B141E" w:rsidP="005B141E">
    <w:pPr>
      <w:pStyle w:val="Footer"/>
      <w:spacing w:after="0"/>
      <w:rPr>
        <w:rFonts w:ascii="Arial" w:hAnsi="Arial" w:cs="Arial"/>
        <w:sz w:val="16"/>
        <w:szCs w:val="16"/>
      </w:rPr>
    </w:pPr>
    <w:r w:rsidRPr="000103AB">
      <w:rPr>
        <w:rFonts w:ascii="Arial" w:hAnsi="Arial" w:cs="Arial"/>
        <w:sz w:val="16"/>
        <w:szCs w:val="16"/>
      </w:rPr>
      <w:t xml:space="preserve">ABN AMRO Bank N.V., Venlo – account no. 56.14.30.497 – </w:t>
    </w:r>
    <w:proofErr w:type="spellStart"/>
    <w:r w:rsidRPr="000103AB">
      <w:rPr>
        <w:rFonts w:ascii="Arial" w:hAnsi="Arial" w:cs="Arial"/>
        <w:sz w:val="16"/>
        <w:szCs w:val="16"/>
      </w:rPr>
      <w:t>KvK</w:t>
    </w:r>
    <w:proofErr w:type="spellEnd"/>
    <w:r w:rsidRPr="000103AB">
      <w:rPr>
        <w:rFonts w:ascii="Arial" w:hAnsi="Arial" w:cs="Arial"/>
        <w:sz w:val="16"/>
        <w:szCs w:val="16"/>
      </w:rPr>
      <w:t xml:space="preserve"> no. 12040831 – VAT no. NL 8085.73.986.B.01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heme="majorHAnsi"/>
        <w:sz w:val="18"/>
      </w:rPr>
      <w:id w:val="-1209031347"/>
      <w:docPartObj>
        <w:docPartGallery w:val="Page Numbers (Bottom of Page)"/>
        <w:docPartUnique/>
      </w:docPartObj>
    </w:sdtPr>
    <w:sdtContent>
      <w:sdt>
        <w:sdtPr>
          <w:rPr>
            <w:rFonts w:asciiTheme="majorHAnsi" w:hAnsiTheme="majorHAnsi" w:cstheme="majorHAnsi"/>
            <w:sz w:val="18"/>
          </w:rPr>
          <w:id w:val="1728636285"/>
          <w:docPartObj>
            <w:docPartGallery w:val="Page Numbers (Top of Page)"/>
            <w:docPartUnique/>
          </w:docPartObj>
        </w:sdtPr>
        <w:sdtContent>
          <w:p w14:paraId="41F1734C" w14:textId="77777777" w:rsidR="007323AF" w:rsidRPr="000E648B" w:rsidRDefault="007323AF" w:rsidP="007323AF">
            <w:pPr>
              <w:pStyle w:val="Footer"/>
              <w:jc w:val="center"/>
              <w:rPr>
                <w:rFonts w:asciiTheme="majorHAnsi" w:hAnsiTheme="majorHAnsi" w:cstheme="majorHAnsi"/>
                <w:sz w:val="18"/>
              </w:rPr>
            </w:pPr>
            <w:r w:rsidRPr="000E648B">
              <w:rPr>
                <w:rFonts w:asciiTheme="majorHAnsi" w:hAnsiTheme="majorHAnsi" w:cstheme="majorHAnsi"/>
                <w:sz w:val="18"/>
              </w:rPr>
              <w:t xml:space="preserve"> </w:t>
            </w:r>
            <w:r w:rsidRPr="000E648B">
              <w:rPr>
                <w:rFonts w:asciiTheme="majorHAnsi" w:hAnsiTheme="majorHAnsi" w:cstheme="majorHAnsi"/>
                <w:bCs/>
                <w:sz w:val="22"/>
                <w:szCs w:val="24"/>
              </w:rPr>
              <w:fldChar w:fldCharType="begin"/>
            </w:r>
            <w:r w:rsidRPr="000E648B">
              <w:rPr>
                <w:rFonts w:asciiTheme="majorHAnsi" w:hAnsiTheme="majorHAnsi" w:cstheme="majorHAnsi"/>
                <w:bCs/>
                <w:sz w:val="18"/>
              </w:rPr>
              <w:instrText xml:space="preserve"> PAGE </w:instrText>
            </w:r>
            <w:r w:rsidRPr="000E648B">
              <w:rPr>
                <w:rFonts w:asciiTheme="majorHAnsi" w:hAnsiTheme="majorHAnsi" w:cstheme="majorHAnsi"/>
                <w:bCs/>
                <w:sz w:val="22"/>
                <w:szCs w:val="24"/>
              </w:rPr>
              <w:fldChar w:fldCharType="separate"/>
            </w:r>
            <w:r>
              <w:rPr>
                <w:rFonts w:asciiTheme="majorHAnsi" w:hAnsiTheme="majorHAnsi" w:cstheme="majorHAnsi"/>
                <w:bCs/>
                <w:sz w:val="22"/>
                <w:szCs w:val="24"/>
              </w:rPr>
              <w:t>2</w:t>
            </w:r>
            <w:r w:rsidRPr="000E648B">
              <w:rPr>
                <w:rFonts w:asciiTheme="majorHAnsi" w:hAnsiTheme="majorHAnsi" w:cstheme="majorHAnsi"/>
                <w:bCs/>
                <w:sz w:val="22"/>
                <w:szCs w:val="24"/>
              </w:rPr>
              <w:fldChar w:fldCharType="end"/>
            </w:r>
            <w:r w:rsidRPr="000E648B">
              <w:rPr>
                <w:rFonts w:asciiTheme="majorHAnsi" w:hAnsiTheme="majorHAnsi" w:cstheme="majorHAnsi"/>
                <w:sz w:val="18"/>
              </w:rPr>
              <w:t xml:space="preserve"> / </w:t>
            </w:r>
            <w:r w:rsidRPr="000E648B">
              <w:rPr>
                <w:rFonts w:asciiTheme="majorHAnsi" w:hAnsiTheme="majorHAnsi" w:cstheme="majorHAnsi"/>
                <w:bCs/>
                <w:sz w:val="22"/>
                <w:szCs w:val="24"/>
              </w:rPr>
              <w:fldChar w:fldCharType="begin"/>
            </w:r>
            <w:r w:rsidRPr="000E648B">
              <w:rPr>
                <w:rFonts w:asciiTheme="majorHAnsi" w:hAnsiTheme="majorHAnsi" w:cstheme="majorHAnsi"/>
                <w:bCs/>
                <w:sz w:val="18"/>
              </w:rPr>
              <w:instrText xml:space="preserve"> NUMPAGES  </w:instrText>
            </w:r>
            <w:r w:rsidRPr="000E648B">
              <w:rPr>
                <w:rFonts w:asciiTheme="majorHAnsi" w:hAnsiTheme="majorHAnsi" w:cstheme="majorHAnsi"/>
                <w:bCs/>
                <w:sz w:val="22"/>
                <w:szCs w:val="24"/>
              </w:rPr>
              <w:fldChar w:fldCharType="separate"/>
            </w:r>
            <w:r>
              <w:rPr>
                <w:rFonts w:asciiTheme="majorHAnsi" w:hAnsiTheme="majorHAnsi" w:cstheme="majorHAnsi"/>
                <w:bCs/>
                <w:sz w:val="22"/>
                <w:szCs w:val="24"/>
              </w:rPr>
              <w:t>2</w:t>
            </w:r>
            <w:r w:rsidRPr="000E648B">
              <w:rPr>
                <w:rFonts w:asciiTheme="majorHAnsi" w:hAnsiTheme="majorHAnsi" w:cstheme="majorHAnsi"/>
                <w:bCs/>
                <w:sz w:val="22"/>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CFE58" w14:textId="77777777" w:rsidR="00B85FA4" w:rsidRPr="00E9455C" w:rsidRDefault="00B85FA4" w:rsidP="00B85FA4">
    <w:pPr>
      <w:pStyle w:val="Footer"/>
      <w:spacing w:after="0" w:line="360" w:lineRule="auto"/>
      <w:rPr>
        <w:rFonts w:ascii="Arial" w:hAnsi="Arial" w:cs="Arial"/>
        <w:color w:val="808080" w:themeColor="background1" w:themeShade="80"/>
        <w:sz w:val="16"/>
        <w:szCs w:val="16"/>
      </w:rPr>
    </w:pPr>
  </w:p>
  <w:p w14:paraId="18663ECD" w14:textId="77777777" w:rsidR="00E9455C" w:rsidRPr="00B85FA4" w:rsidRDefault="00E9455C" w:rsidP="00B85F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FE676" w14:textId="77777777" w:rsidR="008E0825" w:rsidRDefault="008E0825" w:rsidP="00F13679">
      <w:r>
        <w:separator/>
      </w:r>
    </w:p>
  </w:footnote>
  <w:footnote w:type="continuationSeparator" w:id="0">
    <w:p w14:paraId="1A51295E" w14:textId="77777777" w:rsidR="008E0825" w:rsidRDefault="008E0825" w:rsidP="00F13679">
      <w:r>
        <w:continuationSeparator/>
      </w:r>
    </w:p>
  </w:footnote>
  <w:footnote w:type="continuationNotice" w:id="1">
    <w:p w14:paraId="1A5ABA4C" w14:textId="77777777" w:rsidR="008E0825" w:rsidRDefault="008E08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CB8F8" w14:textId="77777777" w:rsidR="00AA79BA" w:rsidRPr="00366806" w:rsidRDefault="006E2DE2" w:rsidP="00AA79BA">
    <w:pPr>
      <w:pStyle w:val="Header"/>
      <w:tabs>
        <w:tab w:val="clear" w:pos="4153"/>
        <w:tab w:val="clear" w:pos="8306"/>
        <w:tab w:val="left" w:pos="3195"/>
        <w:tab w:val="left" w:pos="7047"/>
      </w:tabs>
      <w:spacing w:after="0"/>
      <w:ind w:left="-993" w:firstLine="993"/>
      <w:rPr>
        <w:rFonts w:ascii="Arial" w:hAnsi="Arial" w:cs="Arial"/>
        <w:sz w:val="16"/>
        <w:szCs w:val="16"/>
      </w:rPr>
    </w:pPr>
    <w:r>
      <w:rPr>
        <w:rFonts w:cs="Arial"/>
        <w:noProof/>
        <w:sz w:val="16"/>
        <w:szCs w:val="16"/>
      </w:rPr>
      <mc:AlternateContent>
        <mc:Choice Requires="wps">
          <w:drawing>
            <wp:anchor distT="0" distB="0" distL="114300" distR="114300" simplePos="0" relativeHeight="251676685" behindDoc="0" locked="0" layoutInCell="1" allowOverlap="1" wp14:anchorId="4D78649D" wp14:editId="1EB8C6EF">
              <wp:simplePos x="0" y="0"/>
              <wp:positionH relativeFrom="page">
                <wp:posOffset>1755775</wp:posOffset>
              </wp:positionH>
              <wp:positionV relativeFrom="page">
                <wp:posOffset>229707</wp:posOffset>
              </wp:positionV>
              <wp:extent cx="1236345" cy="636905"/>
              <wp:effectExtent l="0" t="0" r="0" b="0"/>
              <wp:wrapNone/>
              <wp:docPr id="2018007574" name="Text Box 2018007574"/>
              <wp:cNvGraphicFramePr/>
              <a:graphic xmlns:a="http://schemas.openxmlformats.org/drawingml/2006/main">
                <a:graphicData uri="http://schemas.microsoft.com/office/word/2010/wordprocessingShape">
                  <wps:wsp>
                    <wps:cNvSpPr txBox="1"/>
                    <wps:spPr>
                      <a:xfrm>
                        <a:off x="0" y="0"/>
                        <a:ext cx="1236345" cy="636905"/>
                      </a:xfrm>
                      <a:prstGeom prst="rect">
                        <a:avLst/>
                      </a:prstGeom>
                      <a:noFill/>
                      <a:ln w="6350">
                        <a:noFill/>
                      </a:ln>
                    </wps:spPr>
                    <wps:txbx>
                      <w:txbxContent>
                        <w:sdt>
                          <w:sdtPr>
                            <w:alias w:val="UserProfile.Logo.LogoDualBrandWord"/>
                            <w:tag w:val="{&quot;templafy&quot;:{&quot;id&quot;:&quot;ce317e19-3dd8-4627-a238-d965fcc79ae1&quot;}}"/>
                            <w:id w:val="1794786119"/>
                            <w:picture/>
                          </w:sdtPr>
                          <w:sdtContent>
                            <w:p w14:paraId="4A3CA858" w14:textId="77777777" w:rsidR="006E2DE2" w:rsidRDefault="006E2DE2" w:rsidP="006E2DE2">
                              <w:r>
                                <w:rPr>
                                  <w:noProof/>
                                </w:rPr>
                                <w:drawing>
                                  <wp:inline distT="0" distB="0" distL="0" distR="0" wp14:anchorId="09CFF23D" wp14:editId="098CBA99">
                                    <wp:extent cx="0" cy="0"/>
                                    <wp:effectExtent l="0" t="0" r="0" b="0"/>
                                    <wp:docPr id="7172240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24001"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78649D" id="_x0000_t202" coordsize="21600,21600" o:spt="202" path="m,l,21600r21600,l21600,xe">
              <v:stroke joinstyle="miter"/>
              <v:path gradientshapeok="t" o:connecttype="rect"/>
            </v:shapetype>
            <v:shape id="Text Box 2018007574" o:spid="_x0000_s1026" type="#_x0000_t202" style="position:absolute;left:0;text-align:left;margin-left:138.25pt;margin-top:18.1pt;width:97.35pt;height:50.15pt;z-index:25167668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" filled="f" stroked="f" strokeweight=".5pt">
              <v:textbox>
                <w:txbxContent>
                  <w:sdt>
                    <w:sdtPr>
                      <w:alias w:val="UserProfile.Logo.LogoDualBrandWord"/>
                      <w:tag w:val="{&quot;templafy&quot;:{&quot;id&quot;:&quot;ce317e19-3dd8-4627-a238-d965fcc79ae1&quot;}}"/>
                      <w:id w:val="1794786119"/>
                      <w:picture/>
                    </w:sdtPr>
                    <w:sdtContent>
                      <w:p w14:paraId="4A3CA858" w14:textId="77777777" w:rsidR="006E2DE2" w:rsidRDefault="006E2DE2" w:rsidP="006E2DE2">
                        <w:r>
                          <w:rPr>
                            <w:noProof/>
                          </w:rPr>
                          <w:drawing>
                            <wp:inline distT="0" distB="0" distL="0" distR="0" wp14:anchorId="09CFF23D" wp14:editId="098CBA99">
                              <wp:extent cx="0" cy="0"/>
                              <wp:effectExtent l="0" t="0" r="0" b="0"/>
                              <wp:docPr id="7172240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24001"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sdtContent>
                  </w:sdt>
                </w:txbxContent>
              </v:textbox>
              <w10:wrap anchorx="page" anchory="page"/>
            </v:shape>
          </w:pict>
        </mc:Fallback>
      </mc:AlternateContent>
    </w:r>
    <w:r w:rsidR="00AA79BA">
      <w:rPr>
        <w:rFonts w:ascii="Arial" w:hAnsi="Arial" w:cs="Arial"/>
        <w:noProof/>
        <w:sz w:val="16"/>
        <w:szCs w:val="16"/>
      </w:rPr>
      <mc:AlternateContent>
        <mc:Choice Requires="wps">
          <w:drawing>
            <wp:anchor distT="0" distB="0" distL="114300" distR="114300" simplePos="0" relativeHeight="251671565" behindDoc="0" locked="0" layoutInCell="1" allowOverlap="1" wp14:anchorId="31B487E1" wp14:editId="75CDA065">
              <wp:simplePos x="0" y="0"/>
              <wp:positionH relativeFrom="column">
                <wp:posOffset>-751205</wp:posOffset>
              </wp:positionH>
              <wp:positionV relativeFrom="paragraph">
                <wp:posOffset>-511810</wp:posOffset>
              </wp:positionV>
              <wp:extent cx="1854200" cy="636905"/>
              <wp:effectExtent l="0" t="0" r="0" b="0"/>
              <wp:wrapNone/>
              <wp:docPr id="33" name="Text Box 25"/>
              <wp:cNvGraphicFramePr/>
              <a:graphic xmlns:a="http://schemas.openxmlformats.org/drawingml/2006/main">
                <a:graphicData uri="http://schemas.microsoft.com/office/word/2010/wordprocessingShape">
                  <wps:wsp>
                    <wps:cNvSpPr txBox="1"/>
                    <wps:spPr>
                      <a:xfrm>
                        <a:off x="0" y="0"/>
                        <a:ext cx="1854200" cy="636905"/>
                      </a:xfrm>
                      <a:prstGeom prst="rect">
                        <a:avLst/>
                      </a:prstGeom>
                      <a:noFill/>
                      <a:ln w="6350">
                        <a:noFill/>
                      </a:ln>
                    </wps:spPr>
                    <wps:txbx>
                      <w:txbxContent>
                        <w:sdt>
                          <w:sdtPr>
                            <w:alias w:val="UserProfile.Logo.LogoWord"/>
                            <w:tag w:val="{&quot;templafy&quot;:{&quot;id&quot;:&quot;fe9ea462-ee9d-45a4-b270-1a9fcbbecfdf&quot;}}"/>
                            <w:id w:val="592742781"/>
                            <w:picture/>
                          </w:sdtPr>
                          <w:sdtContent>
                            <w:p w14:paraId="38463EE7" w14:textId="77777777" w:rsidR="00AA79BA" w:rsidRDefault="00AA79BA" w:rsidP="00AA79BA">
                              <w:r>
                                <w:rPr>
                                  <w:noProof/>
                                </w:rPr>
                                <w:drawing>
                                  <wp:inline distT="0" distB="0" distL="0" distR="0" wp14:anchorId="76DF280A" wp14:editId="6A100B21">
                                    <wp:extent cx="1080000" cy="332308"/>
                                    <wp:effectExtent l="0" t="0" r="0" b="5715"/>
                                    <wp:docPr id="2105440216"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5440216"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0000" cy="332308"/>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487E1" id="Text Box 25" o:spid="_x0000_s1027" type="#_x0000_t202" style="position:absolute;left:0;text-align:left;margin-left:-59.15pt;margin-top:-40.3pt;width:146pt;height:50.15pt;z-index:2516715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" filled="f" stroked="f" strokeweight=".5pt">
              <v:textbox>
                <w:txbxContent>
                  <w:sdt>
                    <w:sdtPr>
                      <w:alias w:val="UserProfile.Logo.LogoWord"/>
                      <w:tag w:val="{&quot;templafy&quot;:{&quot;id&quot;:&quot;fe9ea462-ee9d-45a4-b270-1a9fcbbecfdf&quot;}}"/>
                      <w:id w:val="592742781"/>
                      <w:picture/>
                    </w:sdtPr>
                    <w:sdtContent>
                      <w:p w14:paraId="38463EE7" w14:textId="77777777" w:rsidR="00AA79BA" w:rsidRDefault="00AA79BA" w:rsidP="00AA79BA">
                        <w:r>
                          <w:rPr>
                            <w:noProof/>
                          </w:rPr>
                          <w:drawing>
                            <wp:inline distT="0" distB="0" distL="0" distR="0" wp14:anchorId="76DF280A" wp14:editId="6A100B21">
                              <wp:extent cx="1080000" cy="332308"/>
                              <wp:effectExtent l="0" t="0" r="0" b="5715"/>
                              <wp:docPr id="2105440216"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5440216"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0000" cy="332308"/>
                                      </a:xfrm>
                                      <a:prstGeom prst="rect">
                                        <a:avLst/>
                                      </a:prstGeom>
                                      <a:noFill/>
                                      <a:ln>
                                        <a:noFill/>
                                      </a:ln>
                                    </pic:spPr>
                                  </pic:pic>
                                </a:graphicData>
                              </a:graphic>
                            </wp:inline>
                          </w:drawing>
                        </w:r>
                      </w:p>
                    </w:sdtContent>
                  </w:sdt>
                </w:txbxContent>
              </v:textbox>
            </v:shape>
          </w:pict>
        </mc:Fallback>
      </mc:AlternateContent>
    </w:r>
    <w:r w:rsidR="00AA79BA">
      <w:rPr>
        <w:rFonts w:ascii="Arial" w:hAnsi="Arial" w:cs="Arial"/>
        <w:sz w:val="16"/>
        <w:szCs w:val="16"/>
      </w:rPr>
      <w:t xml:space="preserve"> </w:t>
    </w:r>
    <w:r w:rsidR="00AA79BA">
      <w:rPr>
        <w:rFonts w:ascii="Arial" w:hAnsi="Arial" w:cs="Arial"/>
        <w:sz w:val="16"/>
        <w:szCs w:val="16"/>
      </w:rPr>
      <w:tab/>
    </w:r>
    <w:r w:rsidR="00AA79BA">
      <w:rPr>
        <w:rFonts w:ascii="Arial" w:hAnsi="Arial" w:cs="Arial"/>
        <w:sz w:val="16"/>
        <w:szCs w:val="16"/>
      </w:rPr>
      <w:tab/>
    </w:r>
  </w:p>
  <w:p w14:paraId="2300E23B" w14:textId="77777777" w:rsidR="00AA79BA" w:rsidRPr="00E9455C" w:rsidRDefault="00AA79BA" w:rsidP="00AA79BA">
    <w:pPr>
      <w:pStyle w:val="Header"/>
    </w:pPr>
  </w:p>
  <w:p w14:paraId="73F3A6A1" w14:textId="77777777" w:rsidR="00AA79BA" w:rsidRPr="00E9455C" w:rsidRDefault="00AA79BA" w:rsidP="00AA79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68DEB" w14:textId="77777777" w:rsidR="00D20C08" w:rsidRPr="00366806" w:rsidRDefault="00E938E5" w:rsidP="00D20C08">
    <w:pPr>
      <w:pStyle w:val="Header"/>
      <w:tabs>
        <w:tab w:val="clear" w:pos="4153"/>
        <w:tab w:val="clear" w:pos="8306"/>
        <w:tab w:val="left" w:pos="3195"/>
        <w:tab w:val="left" w:pos="7047"/>
      </w:tabs>
      <w:spacing w:after="0"/>
      <w:ind w:left="-993" w:firstLine="993"/>
      <w:rPr>
        <w:rFonts w:ascii="Arial" w:hAnsi="Arial" w:cs="Arial"/>
        <w:sz w:val="16"/>
        <w:szCs w:val="16"/>
      </w:rPr>
    </w:pPr>
    <w:r>
      <w:rPr>
        <w:rFonts w:cs="Arial"/>
        <w:noProof/>
        <w:sz w:val="16"/>
        <w:szCs w:val="16"/>
      </w:rPr>
      <mc:AlternateContent>
        <mc:Choice Requires="wps">
          <w:drawing>
            <wp:anchor distT="0" distB="0" distL="114300" distR="114300" simplePos="0" relativeHeight="251673613" behindDoc="0" locked="0" layoutInCell="1" allowOverlap="1" wp14:anchorId="6C8F44D7" wp14:editId="4F50D993">
              <wp:simplePos x="0" y="0"/>
              <wp:positionH relativeFrom="page">
                <wp:posOffset>1753686</wp:posOffset>
              </wp:positionH>
              <wp:positionV relativeFrom="page">
                <wp:posOffset>391160</wp:posOffset>
              </wp:positionV>
              <wp:extent cx="1236345" cy="636905"/>
              <wp:effectExtent l="0" t="0" r="0" b="0"/>
              <wp:wrapNone/>
              <wp:docPr id="4" name="Text Box 4"/>
              <wp:cNvGraphicFramePr/>
              <a:graphic xmlns:a="http://schemas.openxmlformats.org/drawingml/2006/main">
                <a:graphicData uri="http://schemas.microsoft.com/office/word/2010/wordprocessingShape">
                  <wps:wsp>
                    <wps:cNvSpPr txBox="1"/>
                    <wps:spPr>
                      <a:xfrm>
                        <a:off x="0" y="0"/>
                        <a:ext cx="1236345" cy="636905"/>
                      </a:xfrm>
                      <a:prstGeom prst="rect">
                        <a:avLst/>
                      </a:prstGeom>
                      <a:noFill/>
                      <a:ln w="6350">
                        <a:noFill/>
                      </a:ln>
                    </wps:spPr>
                    <wps:txbx>
                      <w:txbxContent>
                        <w:sdt>
                          <w:sdtPr>
                            <w:alias w:val="UserProfile.Logo.LogoDualBrandWord"/>
                            <w:tag w:val="{&quot;templafy&quot;:{&quot;id&quot;:&quot;732c8cb4-1187-44c9-9d5b-2b40b9d40a33&quot;}}"/>
                            <w:id w:val="624513604"/>
                            <w:picture/>
                          </w:sdtPr>
                          <w:sdtContent>
                            <w:p w14:paraId="50C5D244" w14:textId="77777777" w:rsidR="00371E31" w:rsidRDefault="00C13914" w:rsidP="00371E31">
                              <w:r>
                                <w:rPr>
                                  <w:noProof/>
                                </w:rPr>
                                <w:drawing>
                                  <wp:inline distT="0" distB="0" distL="0" distR="0" wp14:anchorId="0487E8CD" wp14:editId="6CFAC4F4">
                                    <wp:extent cx="0" cy="0"/>
                                    <wp:effectExtent l="0" t="0" r="0" b="0"/>
                                    <wp:docPr id="6166407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640723"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8F44D7" id="_x0000_t202" coordsize="21600,21600" o:spt="202" path="m,l,21600r21600,l21600,xe">
              <v:stroke joinstyle="miter"/>
              <v:path gradientshapeok="t" o:connecttype="rect"/>
            </v:shapetype>
            <v:shape id="Text Box 4" o:spid="_x0000_s1028" type="#_x0000_t202" style="position:absolute;left:0;text-align:left;margin-left:138.1pt;margin-top:30.8pt;width:97.35pt;height:50.15pt;z-index:25167361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" filled="f" stroked="f" strokeweight=".5pt">
              <v:textbox>
                <w:txbxContent>
                  <w:sdt>
                    <w:sdtPr>
                      <w:alias w:val="UserProfile.Logo.LogoDualBrandWord"/>
                      <w:tag w:val="{&quot;templafy&quot;:{&quot;id&quot;:&quot;732c8cb4-1187-44c9-9d5b-2b40b9d40a33&quot;}}"/>
                      <w:id w:val="624513604"/>
                      <w:picture/>
                    </w:sdtPr>
                    <w:sdtContent>
                      <w:p w14:paraId="50C5D244" w14:textId="77777777" w:rsidR="00371E31" w:rsidRDefault="00C13914" w:rsidP="00371E31">
                        <w:r>
                          <w:rPr>
                            <w:noProof/>
                          </w:rPr>
                          <w:drawing>
                            <wp:inline distT="0" distB="0" distL="0" distR="0" wp14:anchorId="0487E8CD" wp14:editId="6CFAC4F4">
                              <wp:extent cx="0" cy="0"/>
                              <wp:effectExtent l="0" t="0" r="0" b="0"/>
                              <wp:docPr id="6166407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640723"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sdtContent>
                  </w:sdt>
                </w:txbxContent>
              </v:textbox>
              <w10:wrap anchorx="page" anchory="page"/>
            </v:shape>
          </w:pict>
        </mc:Fallback>
      </mc:AlternateContent>
    </w:r>
    <w:r w:rsidR="003D558B">
      <w:rPr>
        <w:rFonts w:ascii="Arial" w:hAnsi="Arial" w:cs="Arial"/>
        <w:noProof/>
        <w:sz w:val="16"/>
        <w:szCs w:val="16"/>
      </w:rPr>
      <mc:AlternateContent>
        <mc:Choice Requires="wps">
          <w:drawing>
            <wp:anchor distT="0" distB="0" distL="114300" distR="114300" simplePos="0" relativeHeight="251662349" behindDoc="0" locked="0" layoutInCell="1" allowOverlap="1" wp14:anchorId="6BB7C4C6" wp14:editId="0404E11C">
              <wp:simplePos x="0" y="0"/>
              <wp:positionH relativeFrom="column">
                <wp:posOffset>-753469</wp:posOffset>
              </wp:positionH>
              <wp:positionV relativeFrom="paragraph">
                <wp:posOffset>-349581</wp:posOffset>
              </wp:positionV>
              <wp:extent cx="1854200" cy="473406"/>
              <wp:effectExtent l="0" t="0" r="0" b="3175"/>
              <wp:wrapNone/>
              <wp:docPr id="25" name="Text Box 25"/>
              <wp:cNvGraphicFramePr/>
              <a:graphic xmlns:a="http://schemas.openxmlformats.org/drawingml/2006/main">
                <a:graphicData uri="http://schemas.microsoft.com/office/word/2010/wordprocessingShape">
                  <wps:wsp>
                    <wps:cNvSpPr txBox="1"/>
                    <wps:spPr>
                      <a:xfrm>
                        <a:off x="0" y="0"/>
                        <a:ext cx="1854200" cy="473406"/>
                      </a:xfrm>
                      <a:prstGeom prst="rect">
                        <a:avLst/>
                      </a:prstGeom>
                      <a:noFill/>
                      <a:ln w="6350">
                        <a:noFill/>
                      </a:ln>
                    </wps:spPr>
                    <wps:txbx>
                      <w:txbxContent>
                        <w:sdt>
                          <w:sdtPr>
                            <w:alias w:val="UserProfile.Logo.LogoWord"/>
                            <w:tag w:val="{&quot;templafy&quot;:{&quot;id&quot;:&quot;3a9d0781-932c-49ea-83cd-4f696eff6ba2&quot;}}"/>
                            <w:id w:val="-773867263"/>
                            <w:picture/>
                          </w:sdtPr>
                          <w:sdtContent>
                            <w:p w14:paraId="024FB612" w14:textId="77777777" w:rsidR="00D20C08" w:rsidRDefault="00F80E1F" w:rsidP="00D20C08">
                              <w:r>
                                <w:rPr>
                                  <w:noProof/>
                                </w:rPr>
                                <w:drawing>
                                  <wp:inline distT="0" distB="0" distL="0" distR="0" wp14:anchorId="6B62C597" wp14:editId="474322EC">
                                    <wp:extent cx="1080000" cy="332308"/>
                                    <wp:effectExtent l="0" t="0" r="7620" b="7620"/>
                                    <wp:docPr id="10736972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697281"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0000" cy="332308"/>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7C4C6" id="_x0000_s1029" type="#_x0000_t202" style="position:absolute;left:0;text-align:left;margin-left:-59.35pt;margin-top:-27.55pt;width:146pt;height:37.3pt;z-index:2516623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" filled="f" stroked="f" strokeweight=".5pt">
              <v:textbox>
                <w:txbxContent>
                  <w:sdt>
                    <w:sdtPr>
                      <w:alias w:val="UserProfile.Logo.LogoWord"/>
                      <w:tag w:val="{&quot;templafy&quot;:{&quot;id&quot;:&quot;3a9d0781-932c-49ea-83cd-4f696eff6ba2&quot;}}"/>
                      <w:id w:val="-773867263"/>
                      <w:picture/>
                    </w:sdtPr>
                    <w:sdtContent>
                      <w:p w14:paraId="024FB612" w14:textId="77777777" w:rsidR="00D20C08" w:rsidRDefault="00F80E1F" w:rsidP="00D20C08">
                        <w:r>
                          <w:rPr>
                            <w:noProof/>
                          </w:rPr>
                          <w:drawing>
                            <wp:inline distT="0" distB="0" distL="0" distR="0" wp14:anchorId="6B62C597" wp14:editId="474322EC">
                              <wp:extent cx="1080000" cy="332308"/>
                              <wp:effectExtent l="0" t="0" r="7620" b="7620"/>
                              <wp:docPr id="10736972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697281"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0000" cy="332308"/>
                                      </a:xfrm>
                                      <a:prstGeom prst="rect">
                                        <a:avLst/>
                                      </a:prstGeom>
                                      <a:noFill/>
                                      <a:ln>
                                        <a:noFill/>
                                      </a:ln>
                                    </pic:spPr>
                                  </pic:pic>
                                </a:graphicData>
                              </a:graphic>
                            </wp:inline>
                          </w:drawing>
                        </w:r>
                      </w:p>
                    </w:sdtContent>
                  </w:sdt>
                </w:txbxContent>
              </v:textbox>
            </v:shape>
          </w:pict>
        </mc:Fallback>
      </mc:AlternateContent>
    </w:r>
    <w:r w:rsidR="00D20C08">
      <w:rPr>
        <w:rFonts w:ascii="Arial" w:hAnsi="Arial" w:cs="Arial"/>
        <w:sz w:val="16"/>
        <w:szCs w:val="16"/>
      </w:rPr>
      <w:t xml:space="preserve"> </w:t>
    </w:r>
    <w:r w:rsidR="00D20C08">
      <w:rPr>
        <w:rFonts w:ascii="Arial" w:hAnsi="Arial" w:cs="Arial"/>
        <w:sz w:val="16"/>
        <w:szCs w:val="16"/>
      </w:rPr>
      <w:tab/>
    </w:r>
    <w:r w:rsidR="00D20C08">
      <w:rPr>
        <w:rFonts w:ascii="Arial" w:hAnsi="Arial" w:cs="Arial"/>
        <w:sz w:val="16"/>
        <w:szCs w:val="16"/>
      </w:rPr>
      <w:tab/>
    </w:r>
  </w:p>
  <w:p w14:paraId="591F67A8" w14:textId="77777777" w:rsidR="00D20C08" w:rsidRPr="00E9455C" w:rsidRDefault="00D20C08" w:rsidP="00D20C08">
    <w:pPr>
      <w:pStyle w:val="Header"/>
    </w:pPr>
  </w:p>
  <w:p w14:paraId="24D87877" w14:textId="77777777" w:rsidR="00E9455C" w:rsidRPr="00E9455C" w:rsidRDefault="00E9455C" w:rsidP="00E945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attachedTemplate r:id="rId1"/>
  <w:defaultTabStop w:val="480"/>
  <w:hyphenationZone w:val="425"/>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587"/>
    <w:rsid w:val="00002C00"/>
    <w:rsid w:val="000103AB"/>
    <w:rsid w:val="00011394"/>
    <w:rsid w:val="000304FE"/>
    <w:rsid w:val="00030B04"/>
    <w:rsid w:val="0005332D"/>
    <w:rsid w:val="000564E6"/>
    <w:rsid w:val="00070813"/>
    <w:rsid w:val="000709CC"/>
    <w:rsid w:val="000A1D05"/>
    <w:rsid w:val="000B5267"/>
    <w:rsid w:val="000C0944"/>
    <w:rsid w:val="000D4981"/>
    <w:rsid w:val="000E37FC"/>
    <w:rsid w:val="000E6AD2"/>
    <w:rsid w:val="000F19D9"/>
    <w:rsid w:val="000F4CCA"/>
    <w:rsid w:val="0010100C"/>
    <w:rsid w:val="001014CE"/>
    <w:rsid w:val="00105931"/>
    <w:rsid w:val="001321FB"/>
    <w:rsid w:val="001375A6"/>
    <w:rsid w:val="001547C5"/>
    <w:rsid w:val="00161933"/>
    <w:rsid w:val="00196ADC"/>
    <w:rsid w:val="0019759E"/>
    <w:rsid w:val="001A1772"/>
    <w:rsid w:val="001A632E"/>
    <w:rsid w:val="001C0E15"/>
    <w:rsid w:val="001C1CD6"/>
    <w:rsid w:val="001C2B07"/>
    <w:rsid w:val="001C3DE2"/>
    <w:rsid w:val="001D1620"/>
    <w:rsid w:val="001D31CD"/>
    <w:rsid w:val="001D6F63"/>
    <w:rsid w:val="001E0BC5"/>
    <w:rsid w:val="001F44AB"/>
    <w:rsid w:val="00200F39"/>
    <w:rsid w:val="0021262A"/>
    <w:rsid w:val="00216052"/>
    <w:rsid w:val="0023166A"/>
    <w:rsid w:val="00232DCC"/>
    <w:rsid w:val="002370FB"/>
    <w:rsid w:val="002500F5"/>
    <w:rsid w:val="0026734C"/>
    <w:rsid w:val="002674A5"/>
    <w:rsid w:val="0027376E"/>
    <w:rsid w:val="002A1368"/>
    <w:rsid w:val="002B6159"/>
    <w:rsid w:val="002C2992"/>
    <w:rsid w:val="002E14A8"/>
    <w:rsid w:val="002E4B6E"/>
    <w:rsid w:val="002F26B1"/>
    <w:rsid w:val="002F4CCA"/>
    <w:rsid w:val="002F6686"/>
    <w:rsid w:val="00301E8C"/>
    <w:rsid w:val="00304DC5"/>
    <w:rsid w:val="00337B4D"/>
    <w:rsid w:val="00343D1B"/>
    <w:rsid w:val="00346C08"/>
    <w:rsid w:val="0034754F"/>
    <w:rsid w:val="003552EF"/>
    <w:rsid w:val="00366804"/>
    <w:rsid w:val="00366806"/>
    <w:rsid w:val="00367998"/>
    <w:rsid w:val="00371E31"/>
    <w:rsid w:val="00382336"/>
    <w:rsid w:val="003848FB"/>
    <w:rsid w:val="00384B03"/>
    <w:rsid w:val="0038540B"/>
    <w:rsid w:val="00390737"/>
    <w:rsid w:val="00393364"/>
    <w:rsid w:val="003A43B3"/>
    <w:rsid w:val="003A7202"/>
    <w:rsid w:val="003B6B5A"/>
    <w:rsid w:val="003C3F57"/>
    <w:rsid w:val="003C764F"/>
    <w:rsid w:val="003D558B"/>
    <w:rsid w:val="003E366C"/>
    <w:rsid w:val="003E45C9"/>
    <w:rsid w:val="003E5480"/>
    <w:rsid w:val="003E64E4"/>
    <w:rsid w:val="003F35AE"/>
    <w:rsid w:val="00400BFE"/>
    <w:rsid w:val="0040215C"/>
    <w:rsid w:val="0041394A"/>
    <w:rsid w:val="00413DA2"/>
    <w:rsid w:val="00421CDB"/>
    <w:rsid w:val="00425328"/>
    <w:rsid w:val="0043245E"/>
    <w:rsid w:val="00436F20"/>
    <w:rsid w:val="00443CE9"/>
    <w:rsid w:val="0044685B"/>
    <w:rsid w:val="00453AD4"/>
    <w:rsid w:val="00460004"/>
    <w:rsid w:val="00473AF0"/>
    <w:rsid w:val="0048110F"/>
    <w:rsid w:val="004822C5"/>
    <w:rsid w:val="00486FC2"/>
    <w:rsid w:val="004A3957"/>
    <w:rsid w:val="004B2FE1"/>
    <w:rsid w:val="004B71AD"/>
    <w:rsid w:val="004C2E15"/>
    <w:rsid w:val="004C4914"/>
    <w:rsid w:val="004D088E"/>
    <w:rsid w:val="004D60CD"/>
    <w:rsid w:val="004E1A1E"/>
    <w:rsid w:val="004F54EA"/>
    <w:rsid w:val="00502147"/>
    <w:rsid w:val="00507295"/>
    <w:rsid w:val="00516188"/>
    <w:rsid w:val="00536872"/>
    <w:rsid w:val="00552D47"/>
    <w:rsid w:val="00566587"/>
    <w:rsid w:val="0057257F"/>
    <w:rsid w:val="0059275C"/>
    <w:rsid w:val="005A3261"/>
    <w:rsid w:val="005B141E"/>
    <w:rsid w:val="005B53EB"/>
    <w:rsid w:val="005B54DF"/>
    <w:rsid w:val="005B7145"/>
    <w:rsid w:val="005B772E"/>
    <w:rsid w:val="005C7D5B"/>
    <w:rsid w:val="005D116A"/>
    <w:rsid w:val="005D2989"/>
    <w:rsid w:val="00601D22"/>
    <w:rsid w:val="006076B7"/>
    <w:rsid w:val="00613686"/>
    <w:rsid w:val="00617321"/>
    <w:rsid w:val="00621113"/>
    <w:rsid w:val="00623B43"/>
    <w:rsid w:val="006276D7"/>
    <w:rsid w:val="006328D7"/>
    <w:rsid w:val="00633A24"/>
    <w:rsid w:val="00634970"/>
    <w:rsid w:val="00635605"/>
    <w:rsid w:val="00650612"/>
    <w:rsid w:val="006574EB"/>
    <w:rsid w:val="00666358"/>
    <w:rsid w:val="006753C5"/>
    <w:rsid w:val="00685604"/>
    <w:rsid w:val="00691567"/>
    <w:rsid w:val="006A3CB3"/>
    <w:rsid w:val="006B0D77"/>
    <w:rsid w:val="006E2DE2"/>
    <w:rsid w:val="006F1687"/>
    <w:rsid w:val="006F1A97"/>
    <w:rsid w:val="006F1B63"/>
    <w:rsid w:val="00701D7F"/>
    <w:rsid w:val="00711CCC"/>
    <w:rsid w:val="00721433"/>
    <w:rsid w:val="007323AF"/>
    <w:rsid w:val="00732421"/>
    <w:rsid w:val="00740B4B"/>
    <w:rsid w:val="007434EF"/>
    <w:rsid w:val="00744791"/>
    <w:rsid w:val="00751FD2"/>
    <w:rsid w:val="007676BA"/>
    <w:rsid w:val="0077602C"/>
    <w:rsid w:val="00793222"/>
    <w:rsid w:val="007938DB"/>
    <w:rsid w:val="00795D96"/>
    <w:rsid w:val="007C0668"/>
    <w:rsid w:val="007C2773"/>
    <w:rsid w:val="007C3D29"/>
    <w:rsid w:val="007E0A66"/>
    <w:rsid w:val="007E47C0"/>
    <w:rsid w:val="00804727"/>
    <w:rsid w:val="008168B6"/>
    <w:rsid w:val="0082696A"/>
    <w:rsid w:val="00837523"/>
    <w:rsid w:val="00844CFB"/>
    <w:rsid w:val="008453EE"/>
    <w:rsid w:val="00864AC9"/>
    <w:rsid w:val="0087010D"/>
    <w:rsid w:val="0087130D"/>
    <w:rsid w:val="00882AB1"/>
    <w:rsid w:val="008936FE"/>
    <w:rsid w:val="0089701E"/>
    <w:rsid w:val="008A0170"/>
    <w:rsid w:val="008C1E59"/>
    <w:rsid w:val="008C54D0"/>
    <w:rsid w:val="008D2BAE"/>
    <w:rsid w:val="008D491D"/>
    <w:rsid w:val="008D562B"/>
    <w:rsid w:val="008E0825"/>
    <w:rsid w:val="008E6F0B"/>
    <w:rsid w:val="008F6A3B"/>
    <w:rsid w:val="00906A10"/>
    <w:rsid w:val="00913815"/>
    <w:rsid w:val="00922A8C"/>
    <w:rsid w:val="00941A41"/>
    <w:rsid w:val="00947AAB"/>
    <w:rsid w:val="00973C29"/>
    <w:rsid w:val="0098456B"/>
    <w:rsid w:val="00990F01"/>
    <w:rsid w:val="009931ED"/>
    <w:rsid w:val="009A0EE1"/>
    <w:rsid w:val="009B32D4"/>
    <w:rsid w:val="009F22FC"/>
    <w:rsid w:val="009F2508"/>
    <w:rsid w:val="009F5F56"/>
    <w:rsid w:val="00A04B9B"/>
    <w:rsid w:val="00A15197"/>
    <w:rsid w:val="00A200BE"/>
    <w:rsid w:val="00A205C8"/>
    <w:rsid w:val="00A20D0F"/>
    <w:rsid w:val="00A31613"/>
    <w:rsid w:val="00A3517A"/>
    <w:rsid w:val="00A45509"/>
    <w:rsid w:val="00A61B11"/>
    <w:rsid w:val="00A74E95"/>
    <w:rsid w:val="00A84FC8"/>
    <w:rsid w:val="00A867A1"/>
    <w:rsid w:val="00A875BB"/>
    <w:rsid w:val="00AA2093"/>
    <w:rsid w:val="00AA79BA"/>
    <w:rsid w:val="00AB1E5D"/>
    <w:rsid w:val="00AE3EC2"/>
    <w:rsid w:val="00AF55C6"/>
    <w:rsid w:val="00AF5644"/>
    <w:rsid w:val="00B059FD"/>
    <w:rsid w:val="00B1290C"/>
    <w:rsid w:val="00B30541"/>
    <w:rsid w:val="00B31B07"/>
    <w:rsid w:val="00B51693"/>
    <w:rsid w:val="00B5425B"/>
    <w:rsid w:val="00B55B82"/>
    <w:rsid w:val="00B60D54"/>
    <w:rsid w:val="00B62408"/>
    <w:rsid w:val="00B83763"/>
    <w:rsid w:val="00B85FA4"/>
    <w:rsid w:val="00B93096"/>
    <w:rsid w:val="00BA24EF"/>
    <w:rsid w:val="00BB4679"/>
    <w:rsid w:val="00BC6864"/>
    <w:rsid w:val="00BE21AF"/>
    <w:rsid w:val="00C00814"/>
    <w:rsid w:val="00C04EE8"/>
    <w:rsid w:val="00C0657C"/>
    <w:rsid w:val="00C07B42"/>
    <w:rsid w:val="00C119C7"/>
    <w:rsid w:val="00C13914"/>
    <w:rsid w:val="00C15401"/>
    <w:rsid w:val="00C3203B"/>
    <w:rsid w:val="00C33A13"/>
    <w:rsid w:val="00C629D5"/>
    <w:rsid w:val="00C65912"/>
    <w:rsid w:val="00C70E37"/>
    <w:rsid w:val="00C77AAB"/>
    <w:rsid w:val="00C847C5"/>
    <w:rsid w:val="00C87D5E"/>
    <w:rsid w:val="00C91AF1"/>
    <w:rsid w:val="00C9678C"/>
    <w:rsid w:val="00CA16CF"/>
    <w:rsid w:val="00CA2206"/>
    <w:rsid w:val="00CA501A"/>
    <w:rsid w:val="00CB2C90"/>
    <w:rsid w:val="00CD1963"/>
    <w:rsid w:val="00CD3EAB"/>
    <w:rsid w:val="00CD3F84"/>
    <w:rsid w:val="00CD44F2"/>
    <w:rsid w:val="00CE4C95"/>
    <w:rsid w:val="00CE7D58"/>
    <w:rsid w:val="00CF6AED"/>
    <w:rsid w:val="00D06D02"/>
    <w:rsid w:val="00D20C08"/>
    <w:rsid w:val="00D21C4D"/>
    <w:rsid w:val="00D23E2E"/>
    <w:rsid w:val="00D460BB"/>
    <w:rsid w:val="00D5005F"/>
    <w:rsid w:val="00D63D11"/>
    <w:rsid w:val="00D67390"/>
    <w:rsid w:val="00D7531B"/>
    <w:rsid w:val="00D767CD"/>
    <w:rsid w:val="00D840A7"/>
    <w:rsid w:val="00D90AAE"/>
    <w:rsid w:val="00DC631B"/>
    <w:rsid w:val="00DE07CD"/>
    <w:rsid w:val="00DE0DB9"/>
    <w:rsid w:val="00DE752C"/>
    <w:rsid w:val="00DF190B"/>
    <w:rsid w:val="00DF659E"/>
    <w:rsid w:val="00E03786"/>
    <w:rsid w:val="00E14EBB"/>
    <w:rsid w:val="00E20438"/>
    <w:rsid w:val="00E445A0"/>
    <w:rsid w:val="00E65C97"/>
    <w:rsid w:val="00E710EA"/>
    <w:rsid w:val="00E9098F"/>
    <w:rsid w:val="00E938E5"/>
    <w:rsid w:val="00E9455C"/>
    <w:rsid w:val="00EB34C1"/>
    <w:rsid w:val="00EB503D"/>
    <w:rsid w:val="00EC6AE2"/>
    <w:rsid w:val="00EF1201"/>
    <w:rsid w:val="00EF1854"/>
    <w:rsid w:val="00F03A72"/>
    <w:rsid w:val="00F11234"/>
    <w:rsid w:val="00F13679"/>
    <w:rsid w:val="00F13B8B"/>
    <w:rsid w:val="00F230CA"/>
    <w:rsid w:val="00F252C7"/>
    <w:rsid w:val="00F326F6"/>
    <w:rsid w:val="00F51B7C"/>
    <w:rsid w:val="00F75E1A"/>
    <w:rsid w:val="00F80E1F"/>
    <w:rsid w:val="00F83D7B"/>
    <w:rsid w:val="00F84CFF"/>
    <w:rsid w:val="00F85060"/>
    <w:rsid w:val="00F87BC3"/>
    <w:rsid w:val="00FA2892"/>
    <w:rsid w:val="00FA3369"/>
    <w:rsid w:val="00FA6FB2"/>
    <w:rsid w:val="00FB0B68"/>
    <w:rsid w:val="00FB362C"/>
    <w:rsid w:val="00FE4A49"/>
    <w:rsid w:val="00FF4DDD"/>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303F9D"/>
  <w15:docId w15:val="{A33D7917-4C75-4445-BE95-7C4BDAC94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PMingLiU" w:hAnsi="Cambria"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2D47"/>
    <w:rPr>
      <w:rFonts w:asciiTheme="minorHAnsi" w:hAnsiTheme="minorHAnsi"/>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13679"/>
    <w:pPr>
      <w:tabs>
        <w:tab w:val="center" w:pos="4153"/>
        <w:tab w:val="right" w:pos="8306"/>
      </w:tabs>
      <w:snapToGrid w:val="0"/>
      <w:spacing w:after="200"/>
    </w:pPr>
    <w:rPr>
      <w:rFonts w:ascii="Cambria" w:hAnsi="Cambria"/>
      <w:sz w:val="20"/>
      <w:szCs w:val="20"/>
    </w:rPr>
  </w:style>
  <w:style w:type="character" w:customStyle="1" w:styleId="HeaderChar">
    <w:name w:val="Header Char"/>
    <w:link w:val="Header"/>
    <w:uiPriority w:val="99"/>
    <w:locked/>
    <w:rsid w:val="00F13679"/>
    <w:rPr>
      <w:rFonts w:cs="Times New Roman"/>
      <w:lang w:val="en-US"/>
    </w:rPr>
  </w:style>
  <w:style w:type="paragraph" w:styleId="Footer">
    <w:name w:val="footer"/>
    <w:basedOn w:val="Normal"/>
    <w:link w:val="FooterChar"/>
    <w:rsid w:val="00F13679"/>
    <w:pPr>
      <w:tabs>
        <w:tab w:val="center" w:pos="4153"/>
        <w:tab w:val="right" w:pos="8306"/>
      </w:tabs>
      <w:snapToGrid w:val="0"/>
      <w:spacing w:after="200"/>
    </w:pPr>
    <w:rPr>
      <w:rFonts w:ascii="Cambria" w:hAnsi="Cambria"/>
      <w:sz w:val="20"/>
      <w:szCs w:val="20"/>
    </w:rPr>
  </w:style>
  <w:style w:type="character" w:customStyle="1" w:styleId="FooterChar">
    <w:name w:val="Footer Char"/>
    <w:link w:val="Footer"/>
    <w:locked/>
    <w:rsid w:val="00F13679"/>
    <w:rPr>
      <w:rFonts w:cs="Times New Roman"/>
      <w:lang w:val="en-US"/>
    </w:rPr>
  </w:style>
  <w:style w:type="paragraph" w:styleId="BalloonText">
    <w:name w:val="Balloon Text"/>
    <w:basedOn w:val="Normal"/>
    <w:link w:val="BalloonTextChar"/>
    <w:semiHidden/>
    <w:rsid w:val="00F13679"/>
    <w:rPr>
      <w:rFonts w:ascii="Cambria" w:hAnsi="Cambria"/>
      <w:sz w:val="18"/>
      <w:szCs w:val="18"/>
    </w:rPr>
  </w:style>
  <w:style w:type="character" w:customStyle="1" w:styleId="BalloonTextChar">
    <w:name w:val="Balloon Text Char"/>
    <w:link w:val="BalloonText"/>
    <w:semiHidden/>
    <w:locked/>
    <w:rsid w:val="00F13679"/>
    <w:rPr>
      <w:rFonts w:ascii="Cambria" w:eastAsia="PMingLiU" w:hAnsi="Cambria" w:cs="Times New Roman"/>
      <w:sz w:val="18"/>
      <w:szCs w:val="18"/>
      <w:lang w:val="en-US"/>
    </w:rPr>
  </w:style>
  <w:style w:type="paragraph" w:customStyle="1" w:styleId="FreeForm">
    <w:name w:val="Free Form"/>
    <w:autoRedefine/>
    <w:rsid w:val="00FB0B68"/>
    <w:rPr>
      <w:rFonts w:ascii="Arial" w:eastAsia="Times New Roman" w:hAnsi="Arial" w:cs="Arial"/>
      <w:color w:val="000000"/>
      <w:sz w:val="24"/>
      <w:szCs w:val="24"/>
      <w:lang w:val="en-US"/>
    </w:rPr>
  </w:style>
  <w:style w:type="character" w:styleId="Hyperlink">
    <w:name w:val="Hyperlink"/>
    <w:uiPriority w:val="99"/>
    <w:rsid w:val="00200F39"/>
    <w:rPr>
      <w:color w:val="0000FF"/>
      <w:u w:val="single"/>
      <w:lang w:val="en-US"/>
    </w:rPr>
  </w:style>
  <w:style w:type="paragraph" w:customStyle="1" w:styleId="western">
    <w:name w:val="western"/>
    <w:basedOn w:val="Normal"/>
    <w:rsid w:val="00C9678C"/>
    <w:pPr>
      <w:spacing w:before="100" w:beforeAutospacing="1" w:after="142" w:line="288" w:lineRule="auto"/>
    </w:pPr>
    <w:rPr>
      <w:rFonts w:eastAsia="Times New Roman"/>
    </w:rPr>
  </w:style>
  <w:style w:type="table" w:styleId="TableGrid">
    <w:name w:val="Table Grid"/>
    <w:basedOn w:val="TableNormal"/>
    <w:locked/>
    <w:rsid w:val="00552D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6686"/>
    <w:rPr>
      <w:color w:val="80808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233320">
      <w:bodyDiv w:val="1"/>
      <w:marLeft w:val="0"/>
      <w:marRight w:val="0"/>
      <w:marTop w:val="0"/>
      <w:marBottom w:val="0"/>
      <w:divBdr>
        <w:top w:val="none" w:sz="0" w:space="0" w:color="auto"/>
        <w:left w:val="none" w:sz="0" w:space="0" w:color="auto"/>
        <w:bottom w:val="none" w:sz="0" w:space="0" w:color="auto"/>
        <w:right w:val="none" w:sz="0" w:space="0" w:color="auto"/>
      </w:divBdr>
    </w:div>
    <w:div w:id="627011198">
      <w:bodyDiv w:val="1"/>
      <w:marLeft w:val="0"/>
      <w:marRight w:val="0"/>
      <w:marTop w:val="0"/>
      <w:marBottom w:val="0"/>
      <w:divBdr>
        <w:top w:val="none" w:sz="0" w:space="0" w:color="auto"/>
        <w:left w:val="none" w:sz="0" w:space="0" w:color="auto"/>
        <w:bottom w:val="none" w:sz="0" w:space="0" w:color="auto"/>
        <w:right w:val="none" w:sz="0" w:space="0" w:color="auto"/>
      </w:divBdr>
    </w:div>
    <w:div w:id="743571785">
      <w:bodyDiv w:val="1"/>
      <w:marLeft w:val="0"/>
      <w:marRight w:val="0"/>
      <w:marTop w:val="0"/>
      <w:marBottom w:val="0"/>
      <w:divBdr>
        <w:top w:val="none" w:sz="0" w:space="0" w:color="auto"/>
        <w:left w:val="none" w:sz="0" w:space="0" w:color="auto"/>
        <w:bottom w:val="none" w:sz="0" w:space="0" w:color="auto"/>
        <w:right w:val="none" w:sz="0" w:space="0" w:color="auto"/>
      </w:divBdr>
    </w:div>
    <w:div w:id="911045552">
      <w:bodyDiv w:val="1"/>
      <w:marLeft w:val="0"/>
      <w:marRight w:val="0"/>
      <w:marTop w:val="0"/>
      <w:marBottom w:val="0"/>
      <w:divBdr>
        <w:top w:val="none" w:sz="0" w:space="0" w:color="auto"/>
        <w:left w:val="none" w:sz="0" w:space="0" w:color="auto"/>
        <w:bottom w:val="none" w:sz="0" w:space="0" w:color="auto"/>
        <w:right w:val="none" w:sz="0" w:space="0" w:color="auto"/>
      </w:divBdr>
    </w:div>
    <w:div w:id="1014959082">
      <w:bodyDiv w:val="1"/>
      <w:marLeft w:val="0"/>
      <w:marRight w:val="0"/>
      <w:marTop w:val="0"/>
      <w:marBottom w:val="0"/>
      <w:divBdr>
        <w:top w:val="none" w:sz="0" w:space="0" w:color="auto"/>
        <w:left w:val="none" w:sz="0" w:space="0" w:color="auto"/>
        <w:bottom w:val="none" w:sz="0" w:space="0" w:color="auto"/>
        <w:right w:val="none" w:sz="0" w:space="0" w:color="auto"/>
      </w:divBdr>
    </w:div>
    <w:div w:id="1410887184">
      <w:bodyDiv w:val="1"/>
      <w:marLeft w:val="0"/>
      <w:marRight w:val="0"/>
      <w:marTop w:val="0"/>
      <w:marBottom w:val="0"/>
      <w:divBdr>
        <w:top w:val="none" w:sz="0" w:space="0" w:color="auto"/>
        <w:left w:val="none" w:sz="0" w:space="0" w:color="auto"/>
        <w:bottom w:val="none" w:sz="0" w:space="0" w:color="auto"/>
        <w:right w:val="none" w:sz="0" w:space="0" w:color="auto"/>
      </w:divBdr>
    </w:div>
    <w:div w:id="173080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delta-emea.com/en-GB/index"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linsod\AppData\Local\Temp\Templafy\WordVsto\g2v2iq3q.dotx" TargetMode="External"/></Relationships>
</file>

<file path=word/theme/theme1.xml><?xml version="1.0" encoding="utf-8"?>
<a:theme xmlns:a="http://schemas.openxmlformats.org/drawingml/2006/main" name="Office Theme">
  <a:themeElements>
    <a:clrScheme name="Delta">
      <a:dk1>
        <a:srgbClr val="414141"/>
      </a:dk1>
      <a:lt1>
        <a:sysClr val="window" lastClr="FFFFFF"/>
      </a:lt1>
      <a:dk2>
        <a:srgbClr val="414141"/>
      </a:dk2>
      <a:lt2>
        <a:srgbClr val="F2F2F2"/>
      </a:lt2>
      <a:accent1>
        <a:srgbClr val="586A82"/>
      </a:accent1>
      <a:accent2>
        <a:srgbClr val="0087DC"/>
      </a:accent2>
      <a:accent3>
        <a:srgbClr val="64D7D7"/>
      </a:accent3>
      <a:accent4>
        <a:srgbClr val="B9EB5F"/>
      </a:accent4>
      <a:accent5>
        <a:srgbClr val="FFAA00"/>
      </a:accent5>
      <a:accent6>
        <a:srgbClr val="E53D00"/>
      </a:accent6>
      <a:hlink>
        <a:srgbClr val="0563C1"/>
      </a:hlink>
      <a:folHlink>
        <a:srgbClr val="BFBFB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TemplateConfiguration><![CDATA[{"elementsMetadata":[{"type":"pictureContentControl","id":"ce317e19-3dd8-4627-a238-d965fcc79ae1","elementConfiguration":{"inheritDimensions":"{{InheritDimensions.InheritNone}}","width":"{{UserProfile.Brand.Brand.Logo.LogoDualBrandWordWidth}}","height":"","image":"{{UserProfile.Brand.Brand.Logo.LogoDualBrandWord.Image}}","visibility":"","removeAndKeepContent":false,"disableUpdates":false,"type":"image"}},{"type":"pictureContentControl","id":"a118583a-1a41-48bb-8afd-6be3a8d8fff8","elementConfiguration":{"inheritDimensions":"{{InheritDimensions.InheritNone}}","width":"{{UserProfile.Brand.Brand.Logo.LogoDualBrandWordWidth}}","height":"","image":"{{UserProfile.Brand.Brand.Logo.LogoDualBrandWord.Image}}","visibility":"","removeAndKeepContent":false,"disableUpdates":false,"type":"image"}},{"type":"pictureContentControl","id":"fe9ea462-ee9d-45a4-b270-1a9fcbbecfdf","elementConfiguration":{"inheritDimensions":"{{InheritDimensions.InheritNone}}","width":"{{UserProfile.Brand.Brand.Logo.LogoWordWidth}}","height":"","image":"{{UserProfile.Brand.Brand.Logo.LogoWord.Image}}","visibility":"","removeAndKeepContent":false,"disableUpdates":false,"type":"image"}},{"type":"pictureContentControl","id":"0619c690-7260-440d-92f5-8030fe853da4","elementConfiguration":{"inheritDimensions":"{{InheritDimensions.InheritNone}}","width":"{{UserProfile.Brand.Brand.Logo.LogoWordWidth}}","height":"","image":"{{UserProfile.Brand.Brand.Logo.LogoWord.Image}}","visibility":"","removeAndKeepContent":false,"disableUpdates":false,"type":"image"}},{"type":"pictureContentControl","id":"732c8cb4-1187-44c9-9d5b-2b40b9d40a33","elementConfiguration":{"inheritDimensions":"{{InheritDimensions.InheritNone}}","width":"{{UserProfile.Brand.Brand.Logo.LogoDualBrandWordWidth}}","height":"","image":"{{UserProfile.Brand.Brand.Logo.LogoDualBrandWord.Image}}","visibility":"","removeAndKeepContent":false,"disableUpdates":false,"type":"image"}},{"type":"pictureContentControl","id":"d544e6b6-51e4-4271-ab5c-378d2cfba9d6","elementConfiguration":{"inheritDimensions":"{{InheritDimensions.InheritNone}}","width":"{{UserProfile.Brand.Brand.Logo.LogoDualBrandWordWidth}}","height":"","image":"{{UserProfile.Brand.Brand.Logo.LogoDualBrandWord.Image}}","visibility":"","removeAndKeepContent":false,"disableUpdates":false,"type":"image"}},{"type":"pictureContentControl","id":"3a9d0781-932c-49ea-83cd-4f696eff6ba2","elementConfiguration":{"inheritDimensions":"{{InheritDimensions.InheritNone}}","width":"{{UserProfile.Brand.Brand.Logo.LogoWordWidth}}","height":"","image":"{{UserProfile.Brand.Brand.Logo.LogoWord.Image}}","visibility":"","removeAndKeepContent":false,"disableUpdates":false,"type":"image"}},{"type":"pictureContentControl","id":"80975fa0-9f14-4aee-ad48-b0b23616c6a2","elementConfiguration":{"inheritDimensions":"{{InheritDimensions.InheritNone}}","width":"{{UserProfile.Brand.Brand.Logo.LogoWordWidth}}","height":"","image":"{{UserProfile.Brand.Brand.Logo.LogoWord.Image}}","visibility":"","removeAndKeepContent":false,"disableUpdates":false,"type":"image"}}],"transformationConfigurations":[{"language":"{{UserProfile.DocumentLanguage.Language}}","disableUpdates":false,"type":"proofingLanguage"},{"colorTheme":"{{UserProfile.Brand.Brand.ColorThemes.ColorTheme}}","disableUpdates":false,"originalColorThemeXml":"<a:clrScheme name=\"Office\" xmlns:a=\"http://schemas.openxmlformats.org/drawingml/2006/main\"><a:dk1><a:sysClr val=\"windowText\" lastClr=\"000000\" /></a:dk1><a:lt1><a:sysClr val=\"window\" lastClr=\"FFFFFF\" /></a:lt1><a:dk2><a:srgbClr val=\"1F497D\" /></a:dk2><a:lt2><a:srgbClr val=\"EEECE1\" /></a:lt2><a:accent1><a:srgbClr val=\"4F81BD\" /></a:accent1><a:accent2><a:srgbClr val=\"C0504D\" /></a:accent2><a:accent3><a:srgbClr val=\"9BBB59\" /></a:accent3><a:accent4><a:srgbClr val=\"8064A2\" /></a:accent4><a:accent5><a:srgbClr val=\"4BACC6\" /></a:accent5><a:accent6><a:srgbClr val=\"F79646\" /></a:accent6><a:hlink><a:srgbClr val=\"0000FF\" /></a:hlink><a:folHlink><a:srgbClr val=\"800080\" /></a:folHlink></a:clrScheme>","type":"colorTheme"}],"templateName":"Delta _ Vivitek _ Eltek Word Template (6)","templateDescription":"","enableDocumentContentUpdater":true,"version":"2.0"}]]></TemplafyTemplateConfiguration>
</file>

<file path=customXml/item2.xml><?xml version="1.0" encoding="utf-8"?>
<TemplafyFormConfiguration><![CDATA[{"formFields":[],"formDataEntries":[]}]]></TemplafyFormConfigura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documentManagement>
    <Behandelaar xmlns="2f7262f3-19e3-4c38-834c-996e2cec5b6c" xsi:nil="true"/>
    <TaxCatchAll xmlns="6b2685c3-cb74-402e-89a3-cd359bd59e48" xsi:nil="true"/>
    <lcf76f155ced4ddcb4097134ff3c332f xmlns="2f7262f3-19e3-4c38-834c-996e2cec5b6c">
      <Terms xmlns="http://schemas.microsoft.com/office/infopath/2007/PartnerControls"/>
    </lcf76f155ced4ddcb4097134ff3c332f>
    <Onderwerp xmlns="2f7262f3-19e3-4c38-834c-996e2cec5b6c"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AED8E6AD952BA74A855EB02C79D83CD1" ma:contentTypeVersion="21" ma:contentTypeDescription="Een nieuw document maken." ma:contentTypeScope="" ma:versionID="70c7e8f7f8dec0797a309982e418a14f">
  <xsd:schema xmlns:xsd="http://www.w3.org/2001/XMLSchema" xmlns:xs="http://www.w3.org/2001/XMLSchema" xmlns:p="http://schemas.microsoft.com/office/2006/metadata/properties" xmlns:ns2="2f7262f3-19e3-4c38-834c-996e2cec5b6c" xmlns:ns3="6b2685c3-cb74-402e-89a3-cd359bd59e48" targetNamespace="http://schemas.microsoft.com/office/2006/metadata/properties" ma:root="true" ma:fieldsID="dcf1b6941baf25605f9a06755b8e3dd4" ns2:_="" ns3:_="">
    <xsd:import namespace="2f7262f3-19e3-4c38-834c-996e2cec5b6c"/>
    <xsd:import namespace="6b2685c3-cb74-402e-89a3-cd359bd59e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Onderwerp" minOccurs="0"/>
                <xsd:element ref="ns2:Behandelaa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262f3-19e3-4c38-834c-996e2cec5b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Onderwerp" ma:index="17" nillable="true" ma:displayName="Onderwerp" ma:format="Dropdown" ma:internalName="Onderwerp">
      <xsd:simpleType>
        <xsd:restriction base="dms:Note">
          <xsd:maxLength value="255"/>
        </xsd:restriction>
      </xsd:simpleType>
    </xsd:element>
    <xsd:element name="Behandelaar" ma:index="18" nillable="true" ma:displayName="Behandelaar" ma:format="Dropdown" ma:internalName="Behandelaar">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abf9d911-60e3-4694-aed6-bc66dbc4cb50"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2685c3-cb74-402e-89a3-cd359bd59e48"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98d5de34-ad4f-44a5-8d4b-69f89eec7447}" ma:internalName="TaxCatchAll" ma:showField="CatchAllData" ma:web="6b2685c3-cb74-402e-89a3-cd359bd59e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8FB931-75E9-4B35-8968-AF4E31E3727D}">
  <ds:schemaRefs/>
</ds:datastoreItem>
</file>

<file path=customXml/itemProps2.xml><?xml version="1.0" encoding="utf-8"?>
<ds:datastoreItem xmlns:ds="http://schemas.openxmlformats.org/officeDocument/2006/customXml" ds:itemID="{7C708B06-8D87-4A50-9D85-7772CA6E37FC}">
  <ds:schemaRefs/>
</ds:datastoreItem>
</file>

<file path=customXml/itemProps3.xml><?xml version="1.0" encoding="utf-8"?>
<ds:datastoreItem xmlns:ds="http://schemas.openxmlformats.org/officeDocument/2006/customXml" ds:itemID="{04BE2BB1-34B7-4474-873F-B699613B61AA}">
  <ds:schemaRefs>
    <ds:schemaRef ds:uri="http://schemas.microsoft.com/sharepoint/v3/contenttype/forms"/>
  </ds:schemaRefs>
</ds:datastoreItem>
</file>

<file path=customXml/itemProps4.xml><?xml version="1.0" encoding="utf-8"?>
<ds:datastoreItem xmlns:ds="http://schemas.openxmlformats.org/officeDocument/2006/customXml" ds:itemID="{B0B17771-6B4E-44B6-89A2-6AAE724E4388}">
  <ds:schemaRefs>
    <ds:schemaRef ds:uri="http://schemas.openxmlformats.org/officeDocument/2006/bibliography"/>
  </ds:schemaRefs>
</ds:datastoreItem>
</file>

<file path=customXml/itemProps5.xml><?xml version="1.0" encoding="utf-8"?>
<ds:datastoreItem xmlns:ds="http://schemas.openxmlformats.org/officeDocument/2006/customXml" ds:itemID="{3D08F420-6471-43CD-81AC-1A9000C01437}">
  <ds:schemaRefs>
    <ds:schemaRef ds:uri="http://schemas.microsoft.com/office/2006/metadata/properties"/>
    <ds:schemaRef ds:uri="2f7262f3-19e3-4c38-834c-996e2cec5b6c"/>
    <ds:schemaRef ds:uri="6b2685c3-cb74-402e-89a3-cd359bd59e48"/>
    <ds:schemaRef ds:uri="http://schemas.microsoft.com/office/infopath/2007/PartnerControls"/>
  </ds:schemaRefs>
</ds:datastoreItem>
</file>

<file path=customXml/itemProps6.xml><?xml version="1.0" encoding="utf-8"?>
<ds:datastoreItem xmlns:ds="http://schemas.openxmlformats.org/officeDocument/2006/customXml" ds:itemID="{89AA5BD2-EDEF-46DA-B314-2774E3A87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7262f3-19e3-4c38-834c-996e2cec5b6c"/>
    <ds:schemaRef ds:uri="6b2685c3-cb74-402e-89a3-cd359bd59e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g2v2iq3q</Template>
  <TotalTime>2</TotalTime>
  <Pages>1</Pages>
  <Words>251</Words>
  <Characters>1431</Characters>
  <Application>Microsoft Office Word</Application>
  <DocSecurity>0</DocSecurity>
  <Lines>11</Lines>
  <Paragraphs>3</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(Sample) Title</vt:lpstr>
      <vt:lpstr>(Sample) Title</vt:lpstr>
    </vt:vector>
  </TitlesOfParts>
  <Company>Delta Electronics</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Title</dc:title>
  <dc:creator>Rose Alinsod</dc:creator>
  <cp:lastModifiedBy>Rose Alinsod</cp:lastModifiedBy>
  <cp:revision>1</cp:revision>
  <dcterms:created xsi:type="dcterms:W3CDTF">2025-07-04T11:46:00Z</dcterms:created>
  <dcterms:modified xsi:type="dcterms:W3CDTF">2025-07-04T11:48:00Z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0x010100AED8E6AD952BA74A855EB02C79D83CD1</vt:lpwstr>
  </property>
  <property fmtid="{D5CDD505-2E9C-101B-9397-08002B2CF9AE}" pid="3" name="Order">
    <vt:r8>1600</vt:r8>
  </property>
  <property fmtid="{D5CDD505-2E9C-101B-9397-08002B2CF9AE}" pid="4" name="xd_ProgID">
    <vt:lpwstr/>
  </property>
  <property fmtid="{D5CDD505-2E9C-101B-9397-08002B2CF9AE}" pid="5" name="TemplateUrl">
    <vt:lpwstr/>
  </property>
  <property fmtid="{D5CDD505-2E9C-101B-9397-08002B2CF9AE}" pid="6" name="MediaServiceImageTags">
    <vt:lpwstr/>
  </property>
  <property fmtid="{D5CDD505-2E9C-101B-9397-08002B2CF9AE}" pid="7" name="GrammarlyDocumentId">
    <vt:lpwstr>56bf509e8937b93297982f005ebdf9d1118ec7f96e566425f751a40b323d4256</vt:lpwstr>
  </property>
  <property fmtid="{D5CDD505-2E9C-101B-9397-08002B2CF9AE}" pid="8" name="TemplafyTenantId">
    <vt:lpwstr>delta</vt:lpwstr>
  </property>
  <property fmtid="{D5CDD505-2E9C-101B-9397-08002B2CF9AE}" pid="9" name="TemplafyTemplateId">
    <vt:lpwstr>933227622711689220</vt:lpwstr>
  </property>
  <property fmtid="{D5CDD505-2E9C-101B-9397-08002B2CF9AE}" pid="10" name="TemplafyUserProfileId">
    <vt:lpwstr>1219785968188653580</vt:lpwstr>
  </property>
  <property fmtid="{D5CDD505-2E9C-101B-9397-08002B2CF9AE}" pid="11" name="TemplafyLanguageCode">
    <vt:lpwstr>en-US</vt:lpwstr>
  </property>
  <property fmtid="{D5CDD505-2E9C-101B-9397-08002B2CF9AE}" pid="12" name="TemplafyFromBlank">
    <vt:bool>true</vt:bool>
  </property>
</Properties>
</file>