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BC55CB" w14:textId="77777777" w:rsidR="0086571A" w:rsidRDefault="0086571A" w:rsidP="000A1DC1">
      <w:pPr>
        <w:rPr>
          <w:rFonts w:ascii="Arial" w:hAnsi="Arial" w:cs="Arial"/>
          <w:lang w:eastAsia="zh-TW"/>
        </w:rPr>
      </w:pPr>
    </w:p>
    <w:p w14:paraId="4A3437BE" w14:textId="77777777" w:rsidR="0086571A" w:rsidRPr="000A1DC1" w:rsidRDefault="0086571A" w:rsidP="000A1DC1">
      <w:pPr>
        <w:rPr>
          <w:rFonts w:ascii="Arial" w:hAnsi="Arial" w:cs="Arial"/>
          <w:lang w:eastAsia="zh-TW"/>
        </w:rPr>
      </w:pPr>
    </w:p>
    <w:p w14:paraId="504B5C8C" w14:textId="77777777" w:rsidR="0086571A" w:rsidRPr="00F7398D" w:rsidRDefault="0086571A" w:rsidP="00A06044">
      <w:pPr>
        <w:snapToGrid w:val="0"/>
        <w:jc w:val="both"/>
        <w:rPr>
          <w:rFonts w:ascii="Arial" w:hAnsi="Arial" w:cs="Arial"/>
          <w:b/>
          <w:bCs/>
          <w:sz w:val="20"/>
          <w:szCs w:val="20"/>
          <w:lang w:val="de-DE"/>
        </w:rPr>
      </w:pPr>
      <w:r w:rsidRPr="00F7398D">
        <w:rPr>
          <w:rFonts w:ascii="Arial" w:hAnsi="Arial" w:cs="Arial"/>
          <w:b/>
          <w:bCs/>
          <w:sz w:val="20"/>
          <w:szCs w:val="20"/>
          <w:lang w:val="de-DE"/>
        </w:rPr>
        <w:t xml:space="preserve">Über Delta </w:t>
      </w:r>
    </w:p>
    <w:p w14:paraId="762A4F9B" w14:textId="77777777" w:rsidR="0086571A" w:rsidRPr="0017612D" w:rsidRDefault="0086571A" w:rsidP="0017612D">
      <w:pPr>
        <w:spacing w:after="160" w:line="256" w:lineRule="auto"/>
        <w:jc w:val="both"/>
        <w:rPr>
          <w:rFonts w:ascii="Arial" w:eastAsia="Aptos" w:hAnsi="Arial" w:cs="Arial"/>
          <w:sz w:val="20"/>
          <w:szCs w:val="20"/>
          <w:lang w:val="de-DE"/>
          <w14:ligatures w14:val="standardContextual"/>
        </w:rPr>
      </w:pPr>
      <w:r w:rsidRPr="0017612D">
        <w:rPr>
          <w:rFonts w:ascii="Arial" w:eastAsia="Aptos" w:hAnsi="Arial" w:cs="Arial"/>
          <w:sz w:val="20"/>
          <w:szCs w:val="20"/>
          <w:lang w:val="de-DE"/>
          <w14:ligatures w14:val="standardContextual"/>
        </w:rPr>
        <w:t>Delta ist ein weltweit führender Anbieter von Schaltnetzteilen und Wärmemanagementprodukten. Gegründet im Jahr 1971, ist Delta an der Taiwan Stock Exchange unter dem Börsencode 2308 gelistet. Delta bietet ein umfangreiches Portfolio an IoT-basierten intelligenten energiesparenden Systemen und Lösungen in den Bereichen Industrieautomatisierung, Gebäudeautomatisierung,</w:t>
      </w:r>
      <w:r>
        <w:rPr>
          <w:rFonts w:ascii="Arial" w:eastAsiaTheme="minorEastAsia" w:hAnsi="Arial" w:cs="Arial" w:hint="eastAsia"/>
          <w:sz w:val="20"/>
          <w:szCs w:val="20"/>
          <w:lang w:val="de-DE" w:eastAsia="zh-TW"/>
          <w14:ligatures w14:val="standardContextual"/>
        </w:rPr>
        <w:t xml:space="preserve"> </w:t>
      </w:r>
      <w:r w:rsidRPr="0017612D">
        <w:rPr>
          <w:rFonts w:ascii="Arial" w:eastAsia="Aptos" w:hAnsi="Arial" w:cs="Arial"/>
          <w:sz w:val="20"/>
          <w:szCs w:val="20"/>
          <w:lang w:val="de-DE"/>
          <w14:ligatures w14:val="standardContextual"/>
        </w:rPr>
        <w:t>Telekommunikationsstromversorgung, Rechenzentrumsinfrastruktur, EV-Ladetechnik, erneuerbare Energien, Energiespeicherung und Displays. Ziel des Unternehmens ist die Förderung nachhaltiger Städte und smarter Produktionen.</w:t>
      </w:r>
    </w:p>
    <w:p w14:paraId="503CEAF6" w14:textId="77777777" w:rsidR="0086571A" w:rsidRPr="0017612D" w:rsidRDefault="0086571A" w:rsidP="0017612D">
      <w:pPr>
        <w:spacing w:after="160" w:line="256" w:lineRule="auto"/>
        <w:jc w:val="both"/>
        <w:rPr>
          <w:rFonts w:ascii="Arial" w:eastAsia="Aptos" w:hAnsi="Arial" w:cs="Arial"/>
          <w:sz w:val="20"/>
          <w:szCs w:val="20"/>
          <w:lang w:val="de-DE"/>
          <w14:ligatures w14:val="standardContextual"/>
        </w:rPr>
      </w:pPr>
    </w:p>
    <w:p w14:paraId="4C0ED0BC" w14:textId="77777777" w:rsidR="0086571A" w:rsidRPr="0017612D" w:rsidRDefault="0086571A" w:rsidP="0017612D">
      <w:pPr>
        <w:spacing w:after="160" w:line="256" w:lineRule="auto"/>
        <w:jc w:val="both"/>
        <w:rPr>
          <w:rFonts w:ascii="Arial" w:eastAsia="Aptos" w:hAnsi="Arial" w:cs="Arial"/>
          <w:sz w:val="20"/>
          <w:szCs w:val="20"/>
          <w:lang w:val="de-DE"/>
        </w:rPr>
      </w:pPr>
      <w:r w:rsidRPr="0017612D">
        <w:rPr>
          <w:rFonts w:ascii="Arial" w:eastAsia="Aptos" w:hAnsi="Arial" w:cs="Arial"/>
          <w:sz w:val="20"/>
          <w:szCs w:val="20"/>
          <w:lang w:val="de-DE"/>
        </w:rPr>
        <w:t>Als ein weltweit angesehenes Unternehmen, mit dem Leitbild „innovative, saubere und energieeffiziente Lösungen für ein besseres Morgen zu bieten“, nutzt Delta seine Kernkompetenz im Bereich der hocheffizienten Leistungselektronik und sein in ESG (Umwelt, Soziales, Unternehmensführung) integriertes Geschäftsmodell, um wichtige Umweltprobleme wie den Klimawandel anzugehen. Delta betreut seine Kunden über seine Vertriebsstellen, Forschungs- und Entwicklungszentren und Produktionsstätten an fast 200 Standorten auf 5 Kontinenten.</w:t>
      </w:r>
    </w:p>
    <w:p w14:paraId="6F6A8F51" w14:textId="77777777" w:rsidR="0086571A" w:rsidRPr="0017612D" w:rsidRDefault="0086571A" w:rsidP="0017612D">
      <w:pPr>
        <w:spacing w:after="160" w:line="256" w:lineRule="auto"/>
        <w:jc w:val="both"/>
        <w:rPr>
          <w:rFonts w:ascii="Arial" w:eastAsia="Aptos" w:hAnsi="Arial" w:cs="Arial"/>
          <w:sz w:val="20"/>
          <w:szCs w:val="20"/>
          <w:lang w:val="de-DE"/>
          <w14:ligatures w14:val="standardContextual"/>
        </w:rPr>
      </w:pPr>
    </w:p>
    <w:p w14:paraId="6608FA27" w14:textId="77777777" w:rsidR="0086571A" w:rsidRPr="0017612D" w:rsidRDefault="0086571A" w:rsidP="0017612D">
      <w:pPr>
        <w:spacing w:after="160" w:line="256" w:lineRule="auto"/>
        <w:jc w:val="both"/>
        <w:rPr>
          <w:rFonts w:ascii="Arial" w:eastAsia="Aptos" w:hAnsi="Arial" w:cs="Arial"/>
          <w:sz w:val="20"/>
          <w:szCs w:val="20"/>
          <w:lang w:val="de-DE"/>
          <w14:ligatures w14:val="standardContextual"/>
        </w:rPr>
      </w:pPr>
      <w:r w:rsidRPr="0017612D">
        <w:rPr>
          <w:rFonts w:ascii="Arial" w:eastAsia="Aptos" w:hAnsi="Arial" w:cs="Arial"/>
          <w:sz w:val="20"/>
          <w:szCs w:val="20"/>
          <w:lang w:val="de-DE"/>
          <w14:ligatures w14:val="standardContextual"/>
        </w:rPr>
        <w:t>Im Laufe seiner Unternehmensgeschichte hat Delta verschiedene globale Auszeichnungen und Anerkennungen für wirtschaftliche Leistungen, innovative Technologien und für das ESG-Engagement erhalten. Seit 2011 ist Delta in 14 aufeinanderfolgenden Jahren im DJSI World Index der Dow Jones Sustainability™ Indizes gelistet. Delta hat außerdem dreimal den CDP mit einer Doppel-A-Liste für seinen bedeutenden Beitrag zu den Themen Klimawandel und Wassersicherheit gewonnen und wurde sieben Jahre in Folge als „Supplier Engagement Leader“ für die kontinuierliche Entwicklung einer nachhaltigen Wertschöpfungskette ausgezeichnet.</w:t>
      </w:r>
    </w:p>
    <w:p w14:paraId="0171A162" w14:textId="77777777" w:rsidR="0086571A" w:rsidRPr="0017612D" w:rsidRDefault="0086571A" w:rsidP="0017612D">
      <w:pPr>
        <w:spacing w:after="160" w:line="256" w:lineRule="auto"/>
        <w:rPr>
          <w:rFonts w:ascii="Arial" w:eastAsia="Aptos" w:hAnsi="Arial" w:cs="Arial"/>
          <w:sz w:val="20"/>
          <w:szCs w:val="20"/>
          <w:lang w:val="de-DE"/>
          <w14:ligatures w14:val="standardContextual"/>
        </w:rPr>
      </w:pPr>
    </w:p>
    <w:p w14:paraId="7F48DFB3" w14:textId="77777777" w:rsidR="0086571A" w:rsidRPr="000941AA" w:rsidRDefault="0086571A" w:rsidP="0017612D">
      <w:pPr>
        <w:spacing w:after="160" w:line="256" w:lineRule="auto"/>
        <w:rPr>
          <w:rFonts w:ascii="Arial" w:eastAsia="Aptos" w:hAnsi="Arial" w:cs="Arial"/>
          <w:sz w:val="20"/>
          <w:szCs w:val="20"/>
          <w:lang w:val="de-DE"/>
          <w14:ligatures w14:val="standardContextual"/>
        </w:rPr>
      </w:pPr>
      <w:r w:rsidRPr="000941AA">
        <w:rPr>
          <w:rFonts w:ascii="Arial" w:eastAsia="Aptos" w:hAnsi="Arial" w:cs="Arial"/>
          <w:sz w:val="20"/>
          <w:szCs w:val="20"/>
          <w:lang w:val="de-DE"/>
          <w14:ligatures w14:val="standardContextual"/>
        </w:rPr>
        <w:lastRenderedPageBreak/>
        <w:t xml:space="preserve">Weitere Informationen über Delta finden Sie unter: </w:t>
      </w:r>
      <w:hyperlink r:id="rId12" w:history="1">
        <w:r w:rsidRPr="000941AA">
          <w:rPr>
            <w:rStyle w:val="Hyperlink"/>
            <w:rFonts w:ascii="Arial" w:eastAsia="Aptos" w:hAnsi="Arial" w:cs="Arial"/>
            <w:sz w:val="20"/>
            <w:szCs w:val="20"/>
            <w:lang w:val="de-DE"/>
            <w14:ligatures w14:val="standardContextual"/>
          </w:rPr>
          <w:t>www.delta-emea.com</w:t>
        </w:r>
      </w:hyperlink>
      <w:r w:rsidRPr="000941AA">
        <w:rPr>
          <w:rFonts w:ascii="Aptos" w:eastAsia="Aptos" w:hAnsi="Aptos" w:cs="Arial"/>
          <w:sz w:val="20"/>
          <w:szCs w:val="20"/>
          <w:lang w:val="de-DE"/>
          <w14:ligatures w14:val="standardContextual"/>
        </w:rPr>
        <w:t xml:space="preserve">  </w:t>
      </w:r>
    </w:p>
    <w:p w14:paraId="41AD3079" w14:textId="77777777" w:rsidR="001014CE" w:rsidRDefault="001014CE" w:rsidP="00CF6AED">
      <w:pPr>
        <w:rPr>
          <w:rFonts w:ascii="Arial" w:eastAsia="Microsoft JhengHei" w:hAnsi="Arial" w:cs="Arial"/>
          <w:color w:val="000000"/>
          <w:sz w:val="20"/>
          <w:szCs w:val="20"/>
        </w:rPr>
      </w:pPr>
    </w:p>
    <w:p w14:paraId="3C349653" w14:textId="77777777" w:rsidR="0086571A" w:rsidRPr="000C0944" w:rsidRDefault="0086571A" w:rsidP="00CF6AED">
      <w:pPr>
        <w:rPr>
          <w:rFonts w:ascii="Arial" w:eastAsia="Microsoft JhengHei" w:hAnsi="Arial" w:cs="Arial"/>
          <w:color w:val="000000"/>
          <w:sz w:val="20"/>
          <w:szCs w:val="20"/>
        </w:rPr>
      </w:pPr>
    </w:p>
    <w:sectPr w:rsidR="0086571A" w:rsidRPr="000C0944" w:rsidSect="000304FE">
      <w:headerReference w:type="default" r:id="rId13"/>
      <w:footerReference w:type="even" r:id="rId14"/>
      <w:footerReference w:type="default" r:id="rId15"/>
      <w:headerReference w:type="first" r:id="rId16"/>
      <w:footerReference w:type="first" r:id="rId17"/>
      <w:pgSz w:w="11906" w:h="16838" w:code="9"/>
      <w:pgMar w:top="2410" w:right="1797" w:bottom="2268" w:left="1797" w:header="1474" w:footer="975"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571E9F" w14:textId="77777777" w:rsidR="006F2540" w:rsidRDefault="006F2540" w:rsidP="00F13679">
      <w:r>
        <w:separator/>
      </w:r>
    </w:p>
  </w:endnote>
  <w:endnote w:type="continuationSeparator" w:id="0">
    <w:p w14:paraId="69B737DE" w14:textId="77777777" w:rsidR="006F2540" w:rsidRDefault="006F2540" w:rsidP="00F13679">
      <w:r>
        <w:continuationSeparator/>
      </w:r>
    </w:p>
  </w:endnote>
  <w:endnote w:type="continuationNotice" w:id="1">
    <w:p w14:paraId="22B52BF8" w14:textId="77777777" w:rsidR="006F2540" w:rsidRDefault="006F254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6FF" w:usb1="420024FF" w:usb2="02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SimHei">
    <w:altName w:val="黑体"/>
    <w:panose1 w:val="02010600030101010101"/>
    <w:charset w:val="86"/>
    <w:family w:val="modern"/>
    <w:pitch w:val="fixed"/>
    <w:sig w:usb0="800002BF" w:usb1="38CF7CFA" w:usb2="00000016" w:usb3="00000000" w:csb0="00040001" w:csb1="00000000"/>
  </w:font>
  <w:font w:name="Microsoft JhengHei">
    <w:panose1 w:val="020B0604030504040204"/>
    <w:charset w:val="88"/>
    <w:family w:val="swiss"/>
    <w:pitch w:val="variable"/>
    <w:sig w:usb0="000002A7" w:usb1="28CF4400" w:usb2="00000016" w:usb3="00000000" w:csb0="00100009"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A1C0B4" w14:textId="77777777" w:rsidR="005B141E" w:rsidRPr="005B141E" w:rsidRDefault="005B141E" w:rsidP="005B141E">
    <w:pPr>
      <w:pStyle w:val="Footer"/>
      <w:spacing w:after="0"/>
      <w:rPr>
        <w:rFonts w:ascii="Arial" w:hAnsi="Arial" w:cs="Arial"/>
        <w:sz w:val="16"/>
        <w:szCs w:val="16"/>
      </w:rPr>
    </w:pPr>
    <w:r w:rsidRPr="000103AB">
      <w:rPr>
        <w:rFonts w:ascii="Arial" w:hAnsi="Arial" w:cs="Arial"/>
        <w:sz w:val="16"/>
        <w:szCs w:val="16"/>
      </w:rPr>
      <w:t xml:space="preserve">ABN AMRO Bank N.V., Venlo – account no. 56.14.30.497 – </w:t>
    </w:r>
    <w:proofErr w:type="spellStart"/>
    <w:r w:rsidRPr="000103AB">
      <w:rPr>
        <w:rFonts w:ascii="Arial" w:hAnsi="Arial" w:cs="Arial"/>
        <w:sz w:val="16"/>
        <w:szCs w:val="16"/>
      </w:rPr>
      <w:t>KvK</w:t>
    </w:r>
    <w:proofErr w:type="spellEnd"/>
    <w:r w:rsidRPr="000103AB">
      <w:rPr>
        <w:rFonts w:ascii="Arial" w:hAnsi="Arial" w:cs="Arial"/>
        <w:sz w:val="16"/>
        <w:szCs w:val="16"/>
      </w:rPr>
      <w:t xml:space="preserve"> no. 12040831 – VAT no. NL 8085.73.986.B.01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ajorHAnsi" w:hAnsiTheme="majorHAnsi" w:cstheme="majorHAnsi"/>
        <w:sz w:val="18"/>
      </w:rPr>
      <w:id w:val="-1209031347"/>
      <w:docPartObj>
        <w:docPartGallery w:val="Page Numbers (Bottom of Page)"/>
        <w:docPartUnique/>
      </w:docPartObj>
    </w:sdtPr>
    <w:sdtContent>
      <w:sdt>
        <w:sdtPr>
          <w:rPr>
            <w:rFonts w:asciiTheme="majorHAnsi" w:hAnsiTheme="majorHAnsi" w:cstheme="majorHAnsi"/>
            <w:sz w:val="18"/>
          </w:rPr>
          <w:id w:val="1728636285"/>
          <w:docPartObj>
            <w:docPartGallery w:val="Page Numbers (Top of Page)"/>
            <w:docPartUnique/>
          </w:docPartObj>
        </w:sdtPr>
        <w:sdtContent>
          <w:p w14:paraId="4B420F2F" w14:textId="77777777" w:rsidR="007323AF" w:rsidRPr="000E648B" w:rsidRDefault="007323AF" w:rsidP="007323AF">
            <w:pPr>
              <w:pStyle w:val="Footer"/>
              <w:jc w:val="center"/>
              <w:rPr>
                <w:rFonts w:asciiTheme="majorHAnsi" w:hAnsiTheme="majorHAnsi" w:cstheme="majorHAnsi"/>
                <w:sz w:val="18"/>
              </w:rPr>
            </w:pPr>
            <w:r w:rsidRPr="000E648B">
              <w:rPr>
                <w:rFonts w:asciiTheme="majorHAnsi" w:hAnsiTheme="majorHAnsi" w:cstheme="majorHAnsi"/>
                <w:sz w:val="18"/>
              </w:rPr>
              <w:t xml:space="preserve"> </w:t>
            </w:r>
            <w:r w:rsidRPr="000E648B">
              <w:rPr>
                <w:rFonts w:asciiTheme="majorHAnsi" w:hAnsiTheme="majorHAnsi" w:cstheme="majorHAnsi"/>
                <w:bCs/>
                <w:sz w:val="22"/>
                <w:szCs w:val="24"/>
              </w:rPr>
              <w:fldChar w:fldCharType="begin"/>
            </w:r>
            <w:r w:rsidRPr="000E648B">
              <w:rPr>
                <w:rFonts w:asciiTheme="majorHAnsi" w:hAnsiTheme="majorHAnsi" w:cstheme="majorHAnsi"/>
                <w:bCs/>
                <w:sz w:val="18"/>
              </w:rPr>
              <w:instrText xml:space="preserve"> PAGE </w:instrText>
            </w:r>
            <w:r w:rsidRPr="000E648B">
              <w:rPr>
                <w:rFonts w:asciiTheme="majorHAnsi" w:hAnsiTheme="majorHAnsi" w:cstheme="majorHAnsi"/>
                <w:bCs/>
                <w:sz w:val="22"/>
                <w:szCs w:val="24"/>
              </w:rPr>
              <w:fldChar w:fldCharType="separate"/>
            </w:r>
            <w:r>
              <w:rPr>
                <w:rFonts w:asciiTheme="majorHAnsi" w:hAnsiTheme="majorHAnsi" w:cstheme="majorHAnsi"/>
                <w:bCs/>
                <w:sz w:val="22"/>
                <w:szCs w:val="24"/>
              </w:rPr>
              <w:t>2</w:t>
            </w:r>
            <w:r w:rsidRPr="000E648B">
              <w:rPr>
                <w:rFonts w:asciiTheme="majorHAnsi" w:hAnsiTheme="majorHAnsi" w:cstheme="majorHAnsi"/>
                <w:bCs/>
                <w:sz w:val="22"/>
                <w:szCs w:val="24"/>
              </w:rPr>
              <w:fldChar w:fldCharType="end"/>
            </w:r>
            <w:r w:rsidRPr="000E648B">
              <w:rPr>
                <w:rFonts w:asciiTheme="majorHAnsi" w:hAnsiTheme="majorHAnsi" w:cstheme="majorHAnsi"/>
                <w:sz w:val="18"/>
              </w:rPr>
              <w:t xml:space="preserve"> / </w:t>
            </w:r>
            <w:r w:rsidRPr="000E648B">
              <w:rPr>
                <w:rFonts w:asciiTheme="majorHAnsi" w:hAnsiTheme="majorHAnsi" w:cstheme="majorHAnsi"/>
                <w:bCs/>
                <w:sz w:val="22"/>
                <w:szCs w:val="24"/>
              </w:rPr>
              <w:fldChar w:fldCharType="begin"/>
            </w:r>
            <w:r w:rsidRPr="000E648B">
              <w:rPr>
                <w:rFonts w:asciiTheme="majorHAnsi" w:hAnsiTheme="majorHAnsi" w:cstheme="majorHAnsi"/>
                <w:bCs/>
                <w:sz w:val="18"/>
              </w:rPr>
              <w:instrText xml:space="preserve"> NUMPAGES  </w:instrText>
            </w:r>
            <w:r w:rsidRPr="000E648B">
              <w:rPr>
                <w:rFonts w:asciiTheme="majorHAnsi" w:hAnsiTheme="majorHAnsi" w:cstheme="majorHAnsi"/>
                <w:bCs/>
                <w:sz w:val="22"/>
                <w:szCs w:val="24"/>
              </w:rPr>
              <w:fldChar w:fldCharType="separate"/>
            </w:r>
            <w:r>
              <w:rPr>
                <w:rFonts w:asciiTheme="majorHAnsi" w:hAnsiTheme="majorHAnsi" w:cstheme="majorHAnsi"/>
                <w:bCs/>
                <w:sz w:val="22"/>
                <w:szCs w:val="24"/>
              </w:rPr>
              <w:t>2</w:t>
            </w:r>
            <w:r w:rsidRPr="000E648B">
              <w:rPr>
                <w:rFonts w:asciiTheme="majorHAnsi" w:hAnsiTheme="majorHAnsi" w:cstheme="majorHAnsi"/>
                <w:bCs/>
                <w:sz w:val="22"/>
                <w:szCs w:val="24"/>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A0F788" w14:textId="77777777" w:rsidR="00B85FA4" w:rsidRPr="00E9455C" w:rsidRDefault="00B85FA4" w:rsidP="00B85FA4">
    <w:pPr>
      <w:pStyle w:val="Footer"/>
      <w:spacing w:after="0" w:line="360" w:lineRule="auto"/>
      <w:rPr>
        <w:rFonts w:ascii="Arial" w:hAnsi="Arial" w:cs="Arial"/>
        <w:color w:val="808080" w:themeColor="background1" w:themeShade="80"/>
        <w:sz w:val="16"/>
        <w:szCs w:val="16"/>
      </w:rPr>
    </w:pPr>
  </w:p>
  <w:p w14:paraId="55451351" w14:textId="77777777" w:rsidR="00E9455C" w:rsidRPr="00B85FA4" w:rsidRDefault="00E9455C" w:rsidP="00B85FA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5EC67E" w14:textId="77777777" w:rsidR="006F2540" w:rsidRDefault="006F2540" w:rsidP="00F13679">
      <w:r>
        <w:separator/>
      </w:r>
    </w:p>
  </w:footnote>
  <w:footnote w:type="continuationSeparator" w:id="0">
    <w:p w14:paraId="455AF9D4" w14:textId="77777777" w:rsidR="006F2540" w:rsidRDefault="006F2540" w:rsidP="00F13679">
      <w:r>
        <w:continuationSeparator/>
      </w:r>
    </w:p>
  </w:footnote>
  <w:footnote w:type="continuationNotice" w:id="1">
    <w:p w14:paraId="7DC099BF" w14:textId="77777777" w:rsidR="006F2540" w:rsidRDefault="006F254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C69F9E" w14:textId="77777777" w:rsidR="00AA79BA" w:rsidRPr="00366806" w:rsidRDefault="006E2DE2" w:rsidP="00AA79BA">
    <w:pPr>
      <w:pStyle w:val="Header"/>
      <w:tabs>
        <w:tab w:val="clear" w:pos="4153"/>
        <w:tab w:val="clear" w:pos="8306"/>
        <w:tab w:val="left" w:pos="3195"/>
        <w:tab w:val="left" w:pos="7047"/>
      </w:tabs>
      <w:spacing w:after="0"/>
      <w:ind w:left="-993" w:firstLine="993"/>
      <w:rPr>
        <w:rFonts w:ascii="Arial" w:hAnsi="Arial" w:cs="Arial"/>
        <w:sz w:val="16"/>
        <w:szCs w:val="16"/>
      </w:rPr>
    </w:pPr>
    <w:r>
      <w:rPr>
        <w:rFonts w:cs="Arial"/>
        <w:noProof/>
        <w:sz w:val="16"/>
        <w:szCs w:val="16"/>
      </w:rPr>
      <mc:AlternateContent>
        <mc:Choice Requires="wps">
          <w:drawing>
            <wp:anchor distT="0" distB="0" distL="114300" distR="114300" simplePos="0" relativeHeight="251676685" behindDoc="0" locked="0" layoutInCell="1" allowOverlap="1" wp14:anchorId="4A7DD181" wp14:editId="57DB1C4D">
              <wp:simplePos x="0" y="0"/>
              <wp:positionH relativeFrom="page">
                <wp:posOffset>1755775</wp:posOffset>
              </wp:positionH>
              <wp:positionV relativeFrom="page">
                <wp:posOffset>229707</wp:posOffset>
              </wp:positionV>
              <wp:extent cx="1236345" cy="636905"/>
              <wp:effectExtent l="0" t="0" r="0" b="0"/>
              <wp:wrapNone/>
              <wp:docPr id="2018007574" name="Text Box 2018007574"/>
              <wp:cNvGraphicFramePr/>
              <a:graphic xmlns:a="http://schemas.openxmlformats.org/drawingml/2006/main">
                <a:graphicData uri="http://schemas.microsoft.com/office/word/2010/wordprocessingShape">
                  <wps:wsp>
                    <wps:cNvSpPr txBox="1"/>
                    <wps:spPr>
                      <a:xfrm>
                        <a:off x="0" y="0"/>
                        <a:ext cx="1236345" cy="636905"/>
                      </a:xfrm>
                      <a:prstGeom prst="rect">
                        <a:avLst/>
                      </a:prstGeom>
                      <a:noFill/>
                      <a:ln w="6350">
                        <a:noFill/>
                      </a:ln>
                    </wps:spPr>
                    <wps:txbx>
                      <w:txbxContent>
                        <w:sdt>
                          <w:sdtPr>
                            <w:alias w:val="UserProfile.Logo.LogoDualBrandWord"/>
                            <w:tag w:val="{&quot;templafy&quot;:{&quot;id&quot;:&quot;ce317e19-3dd8-4627-a238-d965fcc79ae1&quot;}}"/>
                            <w:id w:val="1794786119"/>
                            <w:picture/>
                          </w:sdtPr>
                          <w:sdtContent>
                            <w:p w14:paraId="32F3668F" w14:textId="77777777" w:rsidR="006E2DE2" w:rsidRDefault="006E2DE2" w:rsidP="006E2DE2">
                              <w:r>
                                <w:rPr>
                                  <w:noProof/>
                                </w:rPr>
                                <w:drawing>
                                  <wp:inline distT="0" distB="0" distL="0" distR="0" wp14:anchorId="2F8125CC" wp14:editId="0893C1AE">
                                    <wp:extent cx="0" cy="0"/>
                                    <wp:effectExtent l="0" t="0" r="0" b="0"/>
                                    <wp:docPr id="71722400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7224001"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0" cy="0"/>
                                            </a:xfrm>
                                            <a:prstGeom prst="rect">
                                              <a:avLst/>
                                            </a:prstGeom>
                                            <a:noFill/>
                                            <a:ln>
                                              <a:noFill/>
                                            </a:ln>
                                          </pic:spPr>
                                        </pic:pic>
                                      </a:graphicData>
                                    </a:graphic>
                                  </wp:inline>
                                </w:drawing>
                              </w:r>
                            </w:p>
                          </w:sdtContent>
                        </w:sdt>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A7DD181" id="_x0000_t202" coordsize="21600,21600" o:spt="202" path="m,l,21600r21600,l21600,xe">
              <v:stroke joinstyle="miter"/>
              <v:path gradientshapeok="t" o:connecttype="rect"/>
            </v:shapetype>
            <v:shape id="Text Box 2018007574" o:spid="_x0000_s1026" type="#_x0000_t202" style="position:absolute;left:0;text-align:left;margin-left:138.25pt;margin-top:18.1pt;width:97.35pt;height:50.15pt;z-index:251676685;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" filled="f" stroked="f" strokeweight=".5pt">
              <v:textbox>
                <w:txbxContent>
                  <w:sdt>
                    <w:sdtPr>
                      <w:alias w:val="UserProfile.Logo.LogoDualBrandWord"/>
                      <w:tag w:val="{&quot;templafy&quot;:{&quot;id&quot;:&quot;ce317e19-3dd8-4627-a238-d965fcc79ae1&quot;}}"/>
                      <w:id w:val="1794786119"/>
                      <w:picture/>
                    </w:sdtPr>
                    <w:sdtContent>
                      <w:p w14:paraId="32F3668F" w14:textId="77777777" w:rsidR="006E2DE2" w:rsidRDefault="006E2DE2" w:rsidP="006E2DE2">
                        <w:r>
                          <w:rPr>
                            <w:noProof/>
                          </w:rPr>
                          <w:drawing>
                            <wp:inline distT="0" distB="0" distL="0" distR="0" wp14:anchorId="2F8125CC" wp14:editId="0893C1AE">
                              <wp:extent cx="0" cy="0"/>
                              <wp:effectExtent l="0" t="0" r="0" b="0"/>
                              <wp:docPr id="71722400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7224001"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0" cy="0"/>
                                      </a:xfrm>
                                      <a:prstGeom prst="rect">
                                        <a:avLst/>
                                      </a:prstGeom>
                                      <a:noFill/>
                                      <a:ln>
                                        <a:noFill/>
                                      </a:ln>
                                    </pic:spPr>
                                  </pic:pic>
                                </a:graphicData>
                              </a:graphic>
                            </wp:inline>
                          </w:drawing>
                        </w:r>
                      </w:p>
                    </w:sdtContent>
                  </w:sdt>
                </w:txbxContent>
              </v:textbox>
              <w10:wrap anchorx="page" anchory="page"/>
            </v:shape>
          </w:pict>
        </mc:Fallback>
      </mc:AlternateContent>
    </w:r>
    <w:r w:rsidR="00AA79BA">
      <w:rPr>
        <w:rFonts w:ascii="Arial" w:hAnsi="Arial" w:cs="Arial"/>
        <w:noProof/>
        <w:sz w:val="16"/>
        <w:szCs w:val="16"/>
      </w:rPr>
      <mc:AlternateContent>
        <mc:Choice Requires="wps">
          <w:drawing>
            <wp:anchor distT="0" distB="0" distL="114300" distR="114300" simplePos="0" relativeHeight="251671565" behindDoc="0" locked="0" layoutInCell="1" allowOverlap="1" wp14:anchorId="0BD99908" wp14:editId="35D08054">
              <wp:simplePos x="0" y="0"/>
              <wp:positionH relativeFrom="column">
                <wp:posOffset>-751205</wp:posOffset>
              </wp:positionH>
              <wp:positionV relativeFrom="paragraph">
                <wp:posOffset>-511810</wp:posOffset>
              </wp:positionV>
              <wp:extent cx="1854200" cy="636905"/>
              <wp:effectExtent l="0" t="0" r="0" b="0"/>
              <wp:wrapNone/>
              <wp:docPr id="33" name="Text Box 25"/>
              <wp:cNvGraphicFramePr/>
              <a:graphic xmlns:a="http://schemas.openxmlformats.org/drawingml/2006/main">
                <a:graphicData uri="http://schemas.microsoft.com/office/word/2010/wordprocessingShape">
                  <wps:wsp>
                    <wps:cNvSpPr txBox="1"/>
                    <wps:spPr>
                      <a:xfrm>
                        <a:off x="0" y="0"/>
                        <a:ext cx="1854200" cy="636905"/>
                      </a:xfrm>
                      <a:prstGeom prst="rect">
                        <a:avLst/>
                      </a:prstGeom>
                      <a:noFill/>
                      <a:ln w="6350">
                        <a:noFill/>
                      </a:ln>
                    </wps:spPr>
                    <wps:txbx>
                      <w:txbxContent>
                        <w:sdt>
                          <w:sdtPr>
                            <w:alias w:val="UserProfile.Logo.LogoWord"/>
                            <w:tag w:val="{&quot;templafy&quot;:{&quot;id&quot;:&quot;fe9ea462-ee9d-45a4-b270-1a9fcbbecfdf&quot;}}"/>
                            <w:id w:val="592742781"/>
                            <w:picture/>
                          </w:sdtPr>
                          <w:sdtContent>
                            <w:p w14:paraId="57281F5E" w14:textId="77777777" w:rsidR="00AA79BA" w:rsidRDefault="00AA79BA" w:rsidP="00AA79BA">
                              <w:r>
                                <w:rPr>
                                  <w:noProof/>
                                </w:rPr>
                                <w:drawing>
                                  <wp:inline distT="0" distB="0" distL="0" distR="0" wp14:anchorId="2779D707" wp14:editId="083ADE78">
                                    <wp:extent cx="1080000" cy="332308"/>
                                    <wp:effectExtent l="0" t="0" r="0" b="5715"/>
                                    <wp:docPr id="2105440216" name="Pictur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05440216" name="Picture 8"/>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80000" cy="332308"/>
                                            </a:xfrm>
                                            <a:prstGeom prst="rect">
                                              <a:avLst/>
                                            </a:prstGeom>
                                            <a:noFill/>
                                            <a:ln>
                                              <a:noFill/>
                                            </a:ln>
                                          </pic:spPr>
                                        </pic:pic>
                                      </a:graphicData>
                                    </a:graphic>
                                  </wp:inline>
                                </w:drawing>
                              </w:r>
                            </w:p>
                          </w:sdtContent>
                        </w:sdt>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D99908" id="Text Box 25" o:spid="_x0000_s1027" type="#_x0000_t202" style="position:absolute;left:0;text-align:left;margin-left:-59.15pt;margin-top:-40.3pt;width:146pt;height:50.15pt;z-index:25167156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" filled="f" stroked="f" strokeweight=".5pt">
              <v:textbox>
                <w:txbxContent>
                  <w:sdt>
                    <w:sdtPr>
                      <w:alias w:val="UserProfile.Logo.LogoWord"/>
                      <w:tag w:val="{&quot;templafy&quot;:{&quot;id&quot;:&quot;fe9ea462-ee9d-45a4-b270-1a9fcbbecfdf&quot;}}"/>
                      <w:id w:val="592742781"/>
                      <w:picture/>
                    </w:sdtPr>
                    <w:sdtContent>
                      <w:p w14:paraId="57281F5E" w14:textId="77777777" w:rsidR="00AA79BA" w:rsidRDefault="00AA79BA" w:rsidP="00AA79BA">
                        <w:r>
                          <w:rPr>
                            <w:noProof/>
                          </w:rPr>
                          <w:drawing>
                            <wp:inline distT="0" distB="0" distL="0" distR="0" wp14:anchorId="2779D707" wp14:editId="083ADE78">
                              <wp:extent cx="1080000" cy="332308"/>
                              <wp:effectExtent l="0" t="0" r="0" b="5715"/>
                              <wp:docPr id="2105440216" name="Pictur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05440216" name="Picture 8"/>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80000" cy="332308"/>
                                      </a:xfrm>
                                      <a:prstGeom prst="rect">
                                        <a:avLst/>
                                      </a:prstGeom>
                                      <a:noFill/>
                                      <a:ln>
                                        <a:noFill/>
                                      </a:ln>
                                    </pic:spPr>
                                  </pic:pic>
                                </a:graphicData>
                              </a:graphic>
                            </wp:inline>
                          </w:drawing>
                        </w:r>
                      </w:p>
                    </w:sdtContent>
                  </w:sdt>
                </w:txbxContent>
              </v:textbox>
            </v:shape>
          </w:pict>
        </mc:Fallback>
      </mc:AlternateContent>
    </w:r>
    <w:r w:rsidR="00AA79BA">
      <w:rPr>
        <w:rFonts w:ascii="Arial" w:hAnsi="Arial" w:cs="Arial"/>
        <w:sz w:val="16"/>
        <w:szCs w:val="16"/>
      </w:rPr>
      <w:t xml:space="preserve"> </w:t>
    </w:r>
    <w:r w:rsidR="00AA79BA">
      <w:rPr>
        <w:rFonts w:ascii="Arial" w:hAnsi="Arial" w:cs="Arial"/>
        <w:sz w:val="16"/>
        <w:szCs w:val="16"/>
      </w:rPr>
      <w:tab/>
    </w:r>
    <w:r w:rsidR="00AA79BA">
      <w:rPr>
        <w:rFonts w:ascii="Arial" w:hAnsi="Arial" w:cs="Arial"/>
        <w:sz w:val="16"/>
        <w:szCs w:val="16"/>
      </w:rPr>
      <w:tab/>
    </w:r>
  </w:p>
  <w:p w14:paraId="71E636A3" w14:textId="77777777" w:rsidR="00AA79BA" w:rsidRPr="00E9455C" w:rsidRDefault="00AA79BA" w:rsidP="00AA79BA">
    <w:pPr>
      <w:pStyle w:val="Header"/>
    </w:pPr>
  </w:p>
  <w:p w14:paraId="27CAFBA6" w14:textId="77777777" w:rsidR="00AA79BA" w:rsidRPr="00E9455C" w:rsidRDefault="00AA79BA" w:rsidP="00AA79B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8E798A" w14:textId="77777777" w:rsidR="00D20C08" w:rsidRPr="00366806" w:rsidRDefault="00E938E5" w:rsidP="00D20C08">
    <w:pPr>
      <w:pStyle w:val="Header"/>
      <w:tabs>
        <w:tab w:val="clear" w:pos="4153"/>
        <w:tab w:val="clear" w:pos="8306"/>
        <w:tab w:val="left" w:pos="3195"/>
        <w:tab w:val="left" w:pos="7047"/>
      </w:tabs>
      <w:spacing w:after="0"/>
      <w:ind w:left="-993" w:firstLine="993"/>
      <w:rPr>
        <w:rFonts w:ascii="Arial" w:hAnsi="Arial" w:cs="Arial"/>
        <w:sz w:val="16"/>
        <w:szCs w:val="16"/>
      </w:rPr>
    </w:pPr>
    <w:r>
      <w:rPr>
        <w:rFonts w:cs="Arial"/>
        <w:noProof/>
        <w:sz w:val="16"/>
        <w:szCs w:val="16"/>
      </w:rPr>
      <mc:AlternateContent>
        <mc:Choice Requires="wps">
          <w:drawing>
            <wp:anchor distT="0" distB="0" distL="114300" distR="114300" simplePos="0" relativeHeight="251673613" behindDoc="0" locked="0" layoutInCell="1" allowOverlap="1" wp14:anchorId="1AD7E7BE" wp14:editId="67E2139A">
              <wp:simplePos x="0" y="0"/>
              <wp:positionH relativeFrom="page">
                <wp:posOffset>1753686</wp:posOffset>
              </wp:positionH>
              <wp:positionV relativeFrom="page">
                <wp:posOffset>391160</wp:posOffset>
              </wp:positionV>
              <wp:extent cx="1236345" cy="636905"/>
              <wp:effectExtent l="0" t="0" r="0" b="0"/>
              <wp:wrapNone/>
              <wp:docPr id="4" name="Text Box 4"/>
              <wp:cNvGraphicFramePr/>
              <a:graphic xmlns:a="http://schemas.openxmlformats.org/drawingml/2006/main">
                <a:graphicData uri="http://schemas.microsoft.com/office/word/2010/wordprocessingShape">
                  <wps:wsp>
                    <wps:cNvSpPr txBox="1"/>
                    <wps:spPr>
                      <a:xfrm>
                        <a:off x="0" y="0"/>
                        <a:ext cx="1236345" cy="636905"/>
                      </a:xfrm>
                      <a:prstGeom prst="rect">
                        <a:avLst/>
                      </a:prstGeom>
                      <a:noFill/>
                      <a:ln w="6350">
                        <a:noFill/>
                      </a:ln>
                    </wps:spPr>
                    <wps:txbx>
                      <w:txbxContent>
                        <w:sdt>
                          <w:sdtPr>
                            <w:alias w:val="UserProfile.Logo.LogoDualBrandWord"/>
                            <w:tag w:val="{&quot;templafy&quot;:{&quot;id&quot;:&quot;732c8cb4-1187-44c9-9d5b-2b40b9d40a33&quot;}}"/>
                            <w:id w:val="624513604"/>
                            <w:picture/>
                          </w:sdtPr>
                          <w:sdtContent>
                            <w:p w14:paraId="258D7AE8" w14:textId="77777777" w:rsidR="00371E31" w:rsidRDefault="00C13914" w:rsidP="00371E31">
                              <w:r>
                                <w:rPr>
                                  <w:noProof/>
                                </w:rPr>
                                <w:drawing>
                                  <wp:inline distT="0" distB="0" distL="0" distR="0" wp14:anchorId="55755A8A" wp14:editId="121F3BC6">
                                    <wp:extent cx="0" cy="0"/>
                                    <wp:effectExtent l="0" t="0" r="0" b="0"/>
                                    <wp:docPr id="61664072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6640723"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0" cy="0"/>
                                            </a:xfrm>
                                            <a:prstGeom prst="rect">
                                              <a:avLst/>
                                            </a:prstGeom>
                                            <a:noFill/>
                                            <a:ln>
                                              <a:noFill/>
                                            </a:ln>
                                          </pic:spPr>
                                        </pic:pic>
                                      </a:graphicData>
                                    </a:graphic>
                                  </wp:inline>
                                </w:drawing>
                              </w:r>
                            </w:p>
                          </w:sdtContent>
                        </w:sdt>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AD7E7BE" id="_x0000_t202" coordsize="21600,21600" o:spt="202" path="m,l,21600r21600,l21600,xe">
              <v:stroke joinstyle="miter"/>
              <v:path gradientshapeok="t" o:connecttype="rect"/>
            </v:shapetype>
            <v:shape id="Text Box 4" o:spid="_x0000_s1028" type="#_x0000_t202" style="position:absolute;left:0;text-align:left;margin-left:138.1pt;margin-top:30.8pt;width:97.35pt;height:50.15pt;z-index:25167361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" filled="f" stroked="f" strokeweight=".5pt">
              <v:textbox>
                <w:txbxContent>
                  <w:sdt>
                    <w:sdtPr>
                      <w:alias w:val="UserProfile.Logo.LogoDualBrandWord"/>
                      <w:tag w:val="{&quot;templafy&quot;:{&quot;id&quot;:&quot;732c8cb4-1187-44c9-9d5b-2b40b9d40a33&quot;}}"/>
                      <w:id w:val="624513604"/>
                      <w:picture/>
                    </w:sdtPr>
                    <w:sdtContent>
                      <w:p w14:paraId="258D7AE8" w14:textId="77777777" w:rsidR="00371E31" w:rsidRDefault="00C13914" w:rsidP="00371E31">
                        <w:r>
                          <w:rPr>
                            <w:noProof/>
                          </w:rPr>
                          <w:drawing>
                            <wp:inline distT="0" distB="0" distL="0" distR="0" wp14:anchorId="55755A8A" wp14:editId="121F3BC6">
                              <wp:extent cx="0" cy="0"/>
                              <wp:effectExtent l="0" t="0" r="0" b="0"/>
                              <wp:docPr id="61664072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6640723"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0" cy="0"/>
                                      </a:xfrm>
                                      <a:prstGeom prst="rect">
                                        <a:avLst/>
                                      </a:prstGeom>
                                      <a:noFill/>
                                      <a:ln>
                                        <a:noFill/>
                                      </a:ln>
                                    </pic:spPr>
                                  </pic:pic>
                                </a:graphicData>
                              </a:graphic>
                            </wp:inline>
                          </w:drawing>
                        </w:r>
                      </w:p>
                    </w:sdtContent>
                  </w:sdt>
                </w:txbxContent>
              </v:textbox>
              <w10:wrap anchorx="page" anchory="page"/>
            </v:shape>
          </w:pict>
        </mc:Fallback>
      </mc:AlternateContent>
    </w:r>
    <w:r w:rsidR="003D558B">
      <w:rPr>
        <w:rFonts w:ascii="Arial" w:hAnsi="Arial" w:cs="Arial"/>
        <w:noProof/>
        <w:sz w:val="16"/>
        <w:szCs w:val="16"/>
      </w:rPr>
      <mc:AlternateContent>
        <mc:Choice Requires="wps">
          <w:drawing>
            <wp:anchor distT="0" distB="0" distL="114300" distR="114300" simplePos="0" relativeHeight="251662349" behindDoc="0" locked="0" layoutInCell="1" allowOverlap="1" wp14:anchorId="6716E1E5" wp14:editId="73E4FE0E">
              <wp:simplePos x="0" y="0"/>
              <wp:positionH relativeFrom="column">
                <wp:posOffset>-753469</wp:posOffset>
              </wp:positionH>
              <wp:positionV relativeFrom="paragraph">
                <wp:posOffset>-349581</wp:posOffset>
              </wp:positionV>
              <wp:extent cx="1854200" cy="473406"/>
              <wp:effectExtent l="0" t="0" r="0" b="3175"/>
              <wp:wrapNone/>
              <wp:docPr id="25" name="Text Box 25"/>
              <wp:cNvGraphicFramePr/>
              <a:graphic xmlns:a="http://schemas.openxmlformats.org/drawingml/2006/main">
                <a:graphicData uri="http://schemas.microsoft.com/office/word/2010/wordprocessingShape">
                  <wps:wsp>
                    <wps:cNvSpPr txBox="1"/>
                    <wps:spPr>
                      <a:xfrm>
                        <a:off x="0" y="0"/>
                        <a:ext cx="1854200" cy="473406"/>
                      </a:xfrm>
                      <a:prstGeom prst="rect">
                        <a:avLst/>
                      </a:prstGeom>
                      <a:noFill/>
                      <a:ln w="6350">
                        <a:noFill/>
                      </a:ln>
                    </wps:spPr>
                    <wps:txbx>
                      <w:txbxContent>
                        <w:sdt>
                          <w:sdtPr>
                            <w:alias w:val="UserProfile.Logo.LogoWord"/>
                            <w:tag w:val="{&quot;templafy&quot;:{&quot;id&quot;:&quot;3a9d0781-932c-49ea-83cd-4f696eff6ba2&quot;}}"/>
                            <w:id w:val="-773867263"/>
                            <w:picture/>
                          </w:sdtPr>
                          <w:sdtContent>
                            <w:p w14:paraId="7F524573" w14:textId="77777777" w:rsidR="00D20C08" w:rsidRDefault="00F80E1F" w:rsidP="00D20C08">
                              <w:r>
                                <w:rPr>
                                  <w:noProof/>
                                </w:rPr>
                                <w:drawing>
                                  <wp:inline distT="0" distB="0" distL="0" distR="0" wp14:anchorId="5344D406" wp14:editId="1286D3C2">
                                    <wp:extent cx="1080000" cy="332308"/>
                                    <wp:effectExtent l="0" t="0" r="7620" b="7620"/>
                                    <wp:docPr id="107369728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697281"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80000" cy="332308"/>
                                            </a:xfrm>
                                            <a:prstGeom prst="rect">
                                              <a:avLst/>
                                            </a:prstGeom>
                                            <a:noFill/>
                                            <a:ln>
                                              <a:noFill/>
                                            </a:ln>
                                          </pic:spPr>
                                        </pic:pic>
                                      </a:graphicData>
                                    </a:graphic>
                                  </wp:inline>
                                </w:drawing>
                              </w:r>
                            </w:p>
                          </w:sdtContent>
                        </w:sdt>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16E1E5" id="_x0000_s1029" type="#_x0000_t202" style="position:absolute;left:0;text-align:left;margin-left:-59.35pt;margin-top:-27.55pt;width:146pt;height:37.3pt;z-index:2516623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" filled="f" stroked="f" strokeweight=".5pt">
              <v:textbox>
                <w:txbxContent>
                  <w:sdt>
                    <w:sdtPr>
                      <w:alias w:val="UserProfile.Logo.LogoWord"/>
                      <w:tag w:val="{&quot;templafy&quot;:{&quot;id&quot;:&quot;3a9d0781-932c-49ea-83cd-4f696eff6ba2&quot;}}"/>
                      <w:id w:val="-773867263"/>
                      <w:picture/>
                    </w:sdtPr>
                    <w:sdtContent>
                      <w:p w14:paraId="7F524573" w14:textId="77777777" w:rsidR="00D20C08" w:rsidRDefault="00F80E1F" w:rsidP="00D20C08">
                        <w:r>
                          <w:rPr>
                            <w:noProof/>
                          </w:rPr>
                          <w:drawing>
                            <wp:inline distT="0" distB="0" distL="0" distR="0" wp14:anchorId="5344D406" wp14:editId="1286D3C2">
                              <wp:extent cx="1080000" cy="332308"/>
                              <wp:effectExtent l="0" t="0" r="7620" b="7620"/>
                              <wp:docPr id="107369728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697281"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80000" cy="332308"/>
                                      </a:xfrm>
                                      <a:prstGeom prst="rect">
                                        <a:avLst/>
                                      </a:prstGeom>
                                      <a:noFill/>
                                      <a:ln>
                                        <a:noFill/>
                                      </a:ln>
                                    </pic:spPr>
                                  </pic:pic>
                                </a:graphicData>
                              </a:graphic>
                            </wp:inline>
                          </w:drawing>
                        </w:r>
                      </w:p>
                    </w:sdtContent>
                  </w:sdt>
                </w:txbxContent>
              </v:textbox>
            </v:shape>
          </w:pict>
        </mc:Fallback>
      </mc:AlternateContent>
    </w:r>
    <w:r w:rsidR="00D20C08">
      <w:rPr>
        <w:rFonts w:ascii="Arial" w:hAnsi="Arial" w:cs="Arial"/>
        <w:sz w:val="16"/>
        <w:szCs w:val="16"/>
      </w:rPr>
      <w:t xml:space="preserve"> </w:t>
    </w:r>
    <w:r w:rsidR="00D20C08">
      <w:rPr>
        <w:rFonts w:ascii="Arial" w:hAnsi="Arial" w:cs="Arial"/>
        <w:sz w:val="16"/>
        <w:szCs w:val="16"/>
      </w:rPr>
      <w:tab/>
    </w:r>
    <w:r w:rsidR="00D20C08">
      <w:rPr>
        <w:rFonts w:ascii="Arial" w:hAnsi="Arial" w:cs="Arial"/>
        <w:sz w:val="16"/>
        <w:szCs w:val="16"/>
      </w:rPr>
      <w:tab/>
    </w:r>
  </w:p>
  <w:p w14:paraId="5ED9921A" w14:textId="77777777" w:rsidR="00D20C08" w:rsidRPr="00E9455C" w:rsidRDefault="00D20C08" w:rsidP="00D20C08">
    <w:pPr>
      <w:pStyle w:val="Header"/>
    </w:pPr>
  </w:p>
  <w:p w14:paraId="5BC6C9BC" w14:textId="77777777" w:rsidR="00E9455C" w:rsidRPr="00E9455C" w:rsidRDefault="00E9455C" w:rsidP="00E9455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hideGrammaticalErrors/>
  <w:proofState w:spelling="clean" w:grammar="clean"/>
  <w:attachedTemplate r:id="rId1"/>
  <w:defaultTabStop w:val="480"/>
  <w:hyphenationZone w:val="425"/>
  <w:drawingGridHorizontalSpacing w:val="120"/>
  <w:displayHorizontalDrawingGridEvery w:val="0"/>
  <w:displayVerticalDrawingGridEvery w:val="2"/>
  <w:characterSpacingControl w:val="compressPunctuation"/>
  <w:noLineBreaksAfter w:lang="zh-TW" w:val="([{£¥‘“‵〈《「『【〔〝︵︷︹︻︽︿﹁﹃﹙﹛﹝（｛"/>
  <w:noLineBreaksBefore w:lang="zh-TW" w:val="!),.:;?]}¢·–—’”•‥…‧′╴、。〉》」』】〕〞︰︱︳︴︶︸︺︼︾﹀﹂﹄﹏﹐﹑﹒﹔﹕﹖﹗﹚﹜﹞！），．：；？］｜｝､"/>
  <w:hdrShapeDefaults>
    <o:shapedefaults v:ext="edit" spidmax="2050"/>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571A"/>
    <w:rsid w:val="00002C00"/>
    <w:rsid w:val="000103AB"/>
    <w:rsid w:val="00011394"/>
    <w:rsid w:val="000304FE"/>
    <w:rsid w:val="00030B04"/>
    <w:rsid w:val="0005332D"/>
    <w:rsid w:val="000564E6"/>
    <w:rsid w:val="00070813"/>
    <w:rsid w:val="000709CC"/>
    <w:rsid w:val="000A1D05"/>
    <w:rsid w:val="000B5267"/>
    <w:rsid w:val="000C0944"/>
    <w:rsid w:val="000D4981"/>
    <w:rsid w:val="000E37FC"/>
    <w:rsid w:val="000E6AD2"/>
    <w:rsid w:val="000F19D9"/>
    <w:rsid w:val="000F4CCA"/>
    <w:rsid w:val="0010100C"/>
    <w:rsid w:val="001014CE"/>
    <w:rsid w:val="00105931"/>
    <w:rsid w:val="001321FB"/>
    <w:rsid w:val="001375A6"/>
    <w:rsid w:val="001547C5"/>
    <w:rsid w:val="00161933"/>
    <w:rsid w:val="00196ADC"/>
    <w:rsid w:val="0019759E"/>
    <w:rsid w:val="001A1772"/>
    <w:rsid w:val="001A632E"/>
    <w:rsid w:val="001C0E15"/>
    <w:rsid w:val="001C1CD6"/>
    <w:rsid w:val="001C2B07"/>
    <w:rsid w:val="001C3DE2"/>
    <w:rsid w:val="001D1620"/>
    <w:rsid w:val="001D31CD"/>
    <w:rsid w:val="001D6F63"/>
    <w:rsid w:val="001E0BC5"/>
    <w:rsid w:val="001F44AB"/>
    <w:rsid w:val="00200F39"/>
    <w:rsid w:val="0021262A"/>
    <w:rsid w:val="00216052"/>
    <w:rsid w:val="0023166A"/>
    <w:rsid w:val="00232DCC"/>
    <w:rsid w:val="002370FB"/>
    <w:rsid w:val="002500F5"/>
    <w:rsid w:val="0026734C"/>
    <w:rsid w:val="002674A5"/>
    <w:rsid w:val="0027376E"/>
    <w:rsid w:val="002A1368"/>
    <w:rsid w:val="002B6159"/>
    <w:rsid w:val="002C2992"/>
    <w:rsid w:val="002E14A8"/>
    <w:rsid w:val="002E4B6E"/>
    <w:rsid w:val="002F26B1"/>
    <w:rsid w:val="002F4CCA"/>
    <w:rsid w:val="002F6686"/>
    <w:rsid w:val="00301E8C"/>
    <w:rsid w:val="00304DC5"/>
    <w:rsid w:val="00337B4D"/>
    <w:rsid w:val="00343D1B"/>
    <w:rsid w:val="00346C08"/>
    <w:rsid w:val="0034754F"/>
    <w:rsid w:val="003552EF"/>
    <w:rsid w:val="00366804"/>
    <w:rsid w:val="00366806"/>
    <w:rsid w:val="00367998"/>
    <w:rsid w:val="00371E31"/>
    <w:rsid w:val="00382336"/>
    <w:rsid w:val="003848FB"/>
    <w:rsid w:val="00384B03"/>
    <w:rsid w:val="0038540B"/>
    <w:rsid w:val="00390737"/>
    <w:rsid w:val="00393364"/>
    <w:rsid w:val="003A43B3"/>
    <w:rsid w:val="003A7202"/>
    <w:rsid w:val="003B6B5A"/>
    <w:rsid w:val="003C3F57"/>
    <w:rsid w:val="003C764F"/>
    <w:rsid w:val="003D558B"/>
    <w:rsid w:val="003E366C"/>
    <w:rsid w:val="003E45C9"/>
    <w:rsid w:val="003E5480"/>
    <w:rsid w:val="003E64E4"/>
    <w:rsid w:val="003F35AE"/>
    <w:rsid w:val="00400BFE"/>
    <w:rsid w:val="0040215C"/>
    <w:rsid w:val="0041394A"/>
    <w:rsid w:val="00413DA2"/>
    <w:rsid w:val="00421CDB"/>
    <w:rsid w:val="00425328"/>
    <w:rsid w:val="0043245E"/>
    <w:rsid w:val="00436F20"/>
    <w:rsid w:val="00443CE9"/>
    <w:rsid w:val="0044685B"/>
    <w:rsid w:val="00453AD4"/>
    <w:rsid w:val="00460004"/>
    <w:rsid w:val="00473AF0"/>
    <w:rsid w:val="0048110F"/>
    <w:rsid w:val="004822C5"/>
    <w:rsid w:val="00486FC2"/>
    <w:rsid w:val="004A3957"/>
    <w:rsid w:val="004B2FE1"/>
    <w:rsid w:val="004B71AD"/>
    <w:rsid w:val="004C2E15"/>
    <w:rsid w:val="004C4914"/>
    <w:rsid w:val="004D088E"/>
    <w:rsid w:val="004D60CD"/>
    <w:rsid w:val="004E1A1E"/>
    <w:rsid w:val="004F54EA"/>
    <w:rsid w:val="00502147"/>
    <w:rsid w:val="00507295"/>
    <w:rsid w:val="00516188"/>
    <w:rsid w:val="00536872"/>
    <w:rsid w:val="00552D47"/>
    <w:rsid w:val="0057257F"/>
    <w:rsid w:val="0059275C"/>
    <w:rsid w:val="005A3261"/>
    <w:rsid w:val="005B141E"/>
    <w:rsid w:val="005B53EB"/>
    <w:rsid w:val="005B54DF"/>
    <w:rsid w:val="005B7145"/>
    <w:rsid w:val="005B772E"/>
    <w:rsid w:val="005C7D5B"/>
    <w:rsid w:val="005D116A"/>
    <w:rsid w:val="005D2989"/>
    <w:rsid w:val="00601D22"/>
    <w:rsid w:val="006076B7"/>
    <w:rsid w:val="00613686"/>
    <w:rsid w:val="00617321"/>
    <w:rsid w:val="00621113"/>
    <w:rsid w:val="00623B43"/>
    <w:rsid w:val="006276D7"/>
    <w:rsid w:val="006328D7"/>
    <w:rsid w:val="00633A24"/>
    <w:rsid w:val="00634970"/>
    <w:rsid w:val="00635605"/>
    <w:rsid w:val="00650612"/>
    <w:rsid w:val="006574EB"/>
    <w:rsid w:val="00666358"/>
    <w:rsid w:val="006753C5"/>
    <w:rsid w:val="00685604"/>
    <w:rsid w:val="00691567"/>
    <w:rsid w:val="006A3CB3"/>
    <w:rsid w:val="006B0D77"/>
    <w:rsid w:val="006E2DE2"/>
    <w:rsid w:val="006F1687"/>
    <w:rsid w:val="006F1A97"/>
    <w:rsid w:val="006F1B63"/>
    <w:rsid w:val="006F2540"/>
    <w:rsid w:val="00701D7F"/>
    <w:rsid w:val="00711CCC"/>
    <w:rsid w:val="007323AF"/>
    <w:rsid w:val="00732421"/>
    <w:rsid w:val="00740B4B"/>
    <w:rsid w:val="007434EF"/>
    <w:rsid w:val="00744791"/>
    <w:rsid w:val="00751FD2"/>
    <w:rsid w:val="007676BA"/>
    <w:rsid w:val="0077602C"/>
    <w:rsid w:val="00793222"/>
    <w:rsid w:val="007938DB"/>
    <w:rsid w:val="00795D96"/>
    <w:rsid w:val="007C0668"/>
    <w:rsid w:val="007C2773"/>
    <w:rsid w:val="007C3D29"/>
    <w:rsid w:val="007E0A66"/>
    <w:rsid w:val="007E47C0"/>
    <w:rsid w:val="00804727"/>
    <w:rsid w:val="008168B6"/>
    <w:rsid w:val="0082696A"/>
    <w:rsid w:val="00837523"/>
    <w:rsid w:val="00844CFB"/>
    <w:rsid w:val="008453EE"/>
    <w:rsid w:val="00864AC9"/>
    <w:rsid w:val="0086571A"/>
    <w:rsid w:val="0087010D"/>
    <w:rsid w:val="0087130D"/>
    <w:rsid w:val="00882AB1"/>
    <w:rsid w:val="008936FE"/>
    <w:rsid w:val="0089701E"/>
    <w:rsid w:val="008A0170"/>
    <w:rsid w:val="008C1E59"/>
    <w:rsid w:val="008C54D0"/>
    <w:rsid w:val="008D2BAE"/>
    <w:rsid w:val="008D491D"/>
    <w:rsid w:val="008D562B"/>
    <w:rsid w:val="008E6F0B"/>
    <w:rsid w:val="008F6A3B"/>
    <w:rsid w:val="00906A10"/>
    <w:rsid w:val="00913815"/>
    <w:rsid w:val="00922A8C"/>
    <w:rsid w:val="00941A41"/>
    <w:rsid w:val="00947AAB"/>
    <w:rsid w:val="00973C29"/>
    <w:rsid w:val="0098456B"/>
    <w:rsid w:val="00990F01"/>
    <w:rsid w:val="009931ED"/>
    <w:rsid w:val="009A0EE1"/>
    <w:rsid w:val="009B32D4"/>
    <w:rsid w:val="009F22FC"/>
    <w:rsid w:val="009F2508"/>
    <w:rsid w:val="009F5F56"/>
    <w:rsid w:val="00A04B9B"/>
    <w:rsid w:val="00A15197"/>
    <w:rsid w:val="00A200BE"/>
    <w:rsid w:val="00A205C8"/>
    <w:rsid w:val="00A20D0F"/>
    <w:rsid w:val="00A31613"/>
    <w:rsid w:val="00A3517A"/>
    <w:rsid w:val="00A45509"/>
    <w:rsid w:val="00A61B11"/>
    <w:rsid w:val="00A74E95"/>
    <w:rsid w:val="00A84FC8"/>
    <w:rsid w:val="00A867A1"/>
    <w:rsid w:val="00A875BB"/>
    <w:rsid w:val="00AA2093"/>
    <w:rsid w:val="00AA79BA"/>
    <w:rsid w:val="00AB1E5D"/>
    <w:rsid w:val="00AE3EC2"/>
    <w:rsid w:val="00AF55C6"/>
    <w:rsid w:val="00AF5644"/>
    <w:rsid w:val="00B059FD"/>
    <w:rsid w:val="00B1290C"/>
    <w:rsid w:val="00B30541"/>
    <w:rsid w:val="00B31B07"/>
    <w:rsid w:val="00B345C7"/>
    <w:rsid w:val="00B51693"/>
    <w:rsid w:val="00B5425B"/>
    <w:rsid w:val="00B55B82"/>
    <w:rsid w:val="00B60D54"/>
    <w:rsid w:val="00B62408"/>
    <w:rsid w:val="00B83763"/>
    <w:rsid w:val="00B85FA4"/>
    <w:rsid w:val="00B93096"/>
    <w:rsid w:val="00BA24EF"/>
    <w:rsid w:val="00BB4679"/>
    <w:rsid w:val="00BC6864"/>
    <w:rsid w:val="00BE21AF"/>
    <w:rsid w:val="00C00814"/>
    <w:rsid w:val="00C04EE8"/>
    <w:rsid w:val="00C0657C"/>
    <w:rsid w:val="00C07B42"/>
    <w:rsid w:val="00C119C7"/>
    <w:rsid w:val="00C13914"/>
    <w:rsid w:val="00C15401"/>
    <w:rsid w:val="00C3203B"/>
    <w:rsid w:val="00C33A13"/>
    <w:rsid w:val="00C629D5"/>
    <w:rsid w:val="00C65912"/>
    <w:rsid w:val="00C70E37"/>
    <w:rsid w:val="00C77AAB"/>
    <w:rsid w:val="00C847C5"/>
    <w:rsid w:val="00C87D5E"/>
    <w:rsid w:val="00C91AF1"/>
    <w:rsid w:val="00C9678C"/>
    <w:rsid w:val="00CA16CF"/>
    <w:rsid w:val="00CA2206"/>
    <w:rsid w:val="00CA501A"/>
    <w:rsid w:val="00CB2C90"/>
    <w:rsid w:val="00CD1963"/>
    <w:rsid w:val="00CD3EAB"/>
    <w:rsid w:val="00CD3F84"/>
    <w:rsid w:val="00CD44F2"/>
    <w:rsid w:val="00CE4C95"/>
    <w:rsid w:val="00CE7D58"/>
    <w:rsid w:val="00CF6AED"/>
    <w:rsid w:val="00D06D02"/>
    <w:rsid w:val="00D20C08"/>
    <w:rsid w:val="00D21C4D"/>
    <w:rsid w:val="00D23E2E"/>
    <w:rsid w:val="00D460BB"/>
    <w:rsid w:val="00D5005F"/>
    <w:rsid w:val="00D63D11"/>
    <w:rsid w:val="00D67390"/>
    <w:rsid w:val="00D7531B"/>
    <w:rsid w:val="00D767CD"/>
    <w:rsid w:val="00D840A7"/>
    <w:rsid w:val="00D90AAE"/>
    <w:rsid w:val="00DC631B"/>
    <w:rsid w:val="00DE07CD"/>
    <w:rsid w:val="00DE0DB9"/>
    <w:rsid w:val="00DE752C"/>
    <w:rsid w:val="00DF190B"/>
    <w:rsid w:val="00DF659E"/>
    <w:rsid w:val="00E03786"/>
    <w:rsid w:val="00E14EBB"/>
    <w:rsid w:val="00E20438"/>
    <w:rsid w:val="00E445A0"/>
    <w:rsid w:val="00E65C97"/>
    <w:rsid w:val="00E710EA"/>
    <w:rsid w:val="00E9098F"/>
    <w:rsid w:val="00E938E5"/>
    <w:rsid w:val="00E9455C"/>
    <w:rsid w:val="00EB34C1"/>
    <w:rsid w:val="00EB503D"/>
    <w:rsid w:val="00EC6AE2"/>
    <w:rsid w:val="00EF1201"/>
    <w:rsid w:val="00EF1854"/>
    <w:rsid w:val="00F03A72"/>
    <w:rsid w:val="00F11234"/>
    <w:rsid w:val="00F13679"/>
    <w:rsid w:val="00F13B8B"/>
    <w:rsid w:val="00F230CA"/>
    <w:rsid w:val="00F252C7"/>
    <w:rsid w:val="00F326F6"/>
    <w:rsid w:val="00F51B7C"/>
    <w:rsid w:val="00F75E1A"/>
    <w:rsid w:val="00F80E1F"/>
    <w:rsid w:val="00F83D7B"/>
    <w:rsid w:val="00F84CFF"/>
    <w:rsid w:val="00F85060"/>
    <w:rsid w:val="00F87BC3"/>
    <w:rsid w:val="00FA2892"/>
    <w:rsid w:val="00FA3369"/>
    <w:rsid w:val="00FA6FB2"/>
    <w:rsid w:val="00FB0B68"/>
    <w:rsid w:val="00FB362C"/>
    <w:rsid w:val="00FE4A49"/>
    <w:rsid w:val="00FF4DDD"/>
  </w:rsids>
  <m:mathPr>
    <m:mathFont m:val="Cambria Math"/>
    <m:brkBin m:val="before"/>
    <m:brkBinSub m:val="--"/>
    <m:smallFrac m:val="0"/>
    <m:dispDef/>
    <m:lMargin m:val="0"/>
    <m:rMargin m:val="0"/>
    <m:defJc m:val="centerGroup"/>
    <m:wrapIndent m:val="1440"/>
    <m:intLim m:val="subSup"/>
    <m:naryLim m:val="undOvr"/>
  </m:mathPr>
  <w:themeFontLang w:val="en-GB" w:eastAsia="zh-CN" w:bidi="th-TH"/>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EDA02D7"/>
  <w15:docId w15:val="{761042EF-9BAB-4284-9E06-A28E801276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PMingLiU" w:hAnsi="Cambria" w:cs="Times New Roman"/>
        <w:lang w:val="en-GB" w:eastAsia="en-GB"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locked="1"/>
    <w:lsdException w:name="Emphasis" w:lock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52D47"/>
    <w:rPr>
      <w:rFonts w:asciiTheme="minorHAnsi" w:hAnsiTheme="minorHAnsi"/>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F13679"/>
    <w:pPr>
      <w:tabs>
        <w:tab w:val="center" w:pos="4153"/>
        <w:tab w:val="right" w:pos="8306"/>
      </w:tabs>
      <w:snapToGrid w:val="0"/>
      <w:spacing w:after="200"/>
    </w:pPr>
    <w:rPr>
      <w:rFonts w:ascii="Cambria" w:hAnsi="Cambria"/>
      <w:sz w:val="20"/>
      <w:szCs w:val="20"/>
    </w:rPr>
  </w:style>
  <w:style w:type="character" w:customStyle="1" w:styleId="HeaderChar">
    <w:name w:val="Header Char"/>
    <w:link w:val="Header"/>
    <w:uiPriority w:val="99"/>
    <w:locked/>
    <w:rsid w:val="00F13679"/>
    <w:rPr>
      <w:rFonts w:cs="Times New Roman"/>
      <w:lang w:val="en-US"/>
    </w:rPr>
  </w:style>
  <w:style w:type="paragraph" w:styleId="Footer">
    <w:name w:val="footer"/>
    <w:basedOn w:val="Normal"/>
    <w:link w:val="FooterChar"/>
    <w:rsid w:val="00F13679"/>
    <w:pPr>
      <w:tabs>
        <w:tab w:val="center" w:pos="4153"/>
        <w:tab w:val="right" w:pos="8306"/>
      </w:tabs>
      <w:snapToGrid w:val="0"/>
      <w:spacing w:after="200"/>
    </w:pPr>
    <w:rPr>
      <w:rFonts w:ascii="Cambria" w:hAnsi="Cambria"/>
      <w:sz w:val="20"/>
      <w:szCs w:val="20"/>
    </w:rPr>
  </w:style>
  <w:style w:type="character" w:customStyle="1" w:styleId="FooterChar">
    <w:name w:val="Footer Char"/>
    <w:link w:val="Footer"/>
    <w:locked/>
    <w:rsid w:val="00F13679"/>
    <w:rPr>
      <w:rFonts w:cs="Times New Roman"/>
      <w:lang w:val="en-US"/>
    </w:rPr>
  </w:style>
  <w:style w:type="paragraph" w:styleId="BalloonText">
    <w:name w:val="Balloon Text"/>
    <w:basedOn w:val="Normal"/>
    <w:link w:val="BalloonTextChar"/>
    <w:semiHidden/>
    <w:rsid w:val="00F13679"/>
    <w:rPr>
      <w:rFonts w:ascii="Cambria" w:hAnsi="Cambria"/>
      <w:sz w:val="18"/>
      <w:szCs w:val="18"/>
    </w:rPr>
  </w:style>
  <w:style w:type="character" w:customStyle="1" w:styleId="BalloonTextChar">
    <w:name w:val="Balloon Text Char"/>
    <w:link w:val="BalloonText"/>
    <w:semiHidden/>
    <w:locked/>
    <w:rsid w:val="00F13679"/>
    <w:rPr>
      <w:rFonts w:ascii="Cambria" w:eastAsia="PMingLiU" w:hAnsi="Cambria" w:cs="Times New Roman"/>
      <w:sz w:val="18"/>
      <w:szCs w:val="18"/>
      <w:lang w:val="en-US"/>
    </w:rPr>
  </w:style>
  <w:style w:type="paragraph" w:customStyle="1" w:styleId="FreeForm">
    <w:name w:val="Free Form"/>
    <w:autoRedefine/>
    <w:rsid w:val="00FB0B68"/>
    <w:rPr>
      <w:rFonts w:ascii="Arial" w:eastAsia="Times New Roman" w:hAnsi="Arial" w:cs="Arial"/>
      <w:color w:val="000000"/>
      <w:sz w:val="24"/>
      <w:szCs w:val="24"/>
      <w:lang w:val="en-US"/>
    </w:rPr>
  </w:style>
  <w:style w:type="character" w:styleId="Hyperlink">
    <w:name w:val="Hyperlink"/>
    <w:uiPriority w:val="99"/>
    <w:rsid w:val="00200F39"/>
    <w:rPr>
      <w:color w:val="0000FF"/>
      <w:u w:val="single"/>
      <w:lang w:val="en-US"/>
    </w:rPr>
  </w:style>
  <w:style w:type="paragraph" w:customStyle="1" w:styleId="western">
    <w:name w:val="western"/>
    <w:basedOn w:val="Normal"/>
    <w:rsid w:val="00C9678C"/>
    <w:pPr>
      <w:spacing w:before="100" w:beforeAutospacing="1" w:after="142" w:line="288" w:lineRule="auto"/>
    </w:pPr>
    <w:rPr>
      <w:rFonts w:eastAsia="Times New Roman"/>
    </w:rPr>
  </w:style>
  <w:style w:type="table" w:styleId="TableGrid">
    <w:name w:val="Table Grid"/>
    <w:basedOn w:val="TableNormal"/>
    <w:locked/>
    <w:rsid w:val="00552D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2F6686"/>
    <w:rPr>
      <w:color w:val="80808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3233320">
      <w:bodyDiv w:val="1"/>
      <w:marLeft w:val="0"/>
      <w:marRight w:val="0"/>
      <w:marTop w:val="0"/>
      <w:marBottom w:val="0"/>
      <w:divBdr>
        <w:top w:val="none" w:sz="0" w:space="0" w:color="auto"/>
        <w:left w:val="none" w:sz="0" w:space="0" w:color="auto"/>
        <w:bottom w:val="none" w:sz="0" w:space="0" w:color="auto"/>
        <w:right w:val="none" w:sz="0" w:space="0" w:color="auto"/>
      </w:divBdr>
    </w:div>
    <w:div w:id="627011198">
      <w:bodyDiv w:val="1"/>
      <w:marLeft w:val="0"/>
      <w:marRight w:val="0"/>
      <w:marTop w:val="0"/>
      <w:marBottom w:val="0"/>
      <w:divBdr>
        <w:top w:val="none" w:sz="0" w:space="0" w:color="auto"/>
        <w:left w:val="none" w:sz="0" w:space="0" w:color="auto"/>
        <w:bottom w:val="none" w:sz="0" w:space="0" w:color="auto"/>
        <w:right w:val="none" w:sz="0" w:space="0" w:color="auto"/>
      </w:divBdr>
    </w:div>
    <w:div w:id="743571785">
      <w:bodyDiv w:val="1"/>
      <w:marLeft w:val="0"/>
      <w:marRight w:val="0"/>
      <w:marTop w:val="0"/>
      <w:marBottom w:val="0"/>
      <w:divBdr>
        <w:top w:val="none" w:sz="0" w:space="0" w:color="auto"/>
        <w:left w:val="none" w:sz="0" w:space="0" w:color="auto"/>
        <w:bottom w:val="none" w:sz="0" w:space="0" w:color="auto"/>
        <w:right w:val="none" w:sz="0" w:space="0" w:color="auto"/>
      </w:divBdr>
    </w:div>
    <w:div w:id="911045552">
      <w:bodyDiv w:val="1"/>
      <w:marLeft w:val="0"/>
      <w:marRight w:val="0"/>
      <w:marTop w:val="0"/>
      <w:marBottom w:val="0"/>
      <w:divBdr>
        <w:top w:val="none" w:sz="0" w:space="0" w:color="auto"/>
        <w:left w:val="none" w:sz="0" w:space="0" w:color="auto"/>
        <w:bottom w:val="none" w:sz="0" w:space="0" w:color="auto"/>
        <w:right w:val="none" w:sz="0" w:space="0" w:color="auto"/>
      </w:divBdr>
    </w:div>
    <w:div w:id="1014959082">
      <w:bodyDiv w:val="1"/>
      <w:marLeft w:val="0"/>
      <w:marRight w:val="0"/>
      <w:marTop w:val="0"/>
      <w:marBottom w:val="0"/>
      <w:divBdr>
        <w:top w:val="none" w:sz="0" w:space="0" w:color="auto"/>
        <w:left w:val="none" w:sz="0" w:space="0" w:color="auto"/>
        <w:bottom w:val="none" w:sz="0" w:space="0" w:color="auto"/>
        <w:right w:val="none" w:sz="0" w:space="0" w:color="auto"/>
      </w:divBdr>
    </w:div>
    <w:div w:id="1410887184">
      <w:bodyDiv w:val="1"/>
      <w:marLeft w:val="0"/>
      <w:marRight w:val="0"/>
      <w:marTop w:val="0"/>
      <w:marBottom w:val="0"/>
      <w:divBdr>
        <w:top w:val="none" w:sz="0" w:space="0" w:color="auto"/>
        <w:left w:val="none" w:sz="0" w:space="0" w:color="auto"/>
        <w:bottom w:val="none" w:sz="0" w:space="0" w:color="auto"/>
        <w:right w:val="none" w:sz="0" w:space="0" w:color="auto"/>
      </w:divBdr>
    </w:div>
    <w:div w:id="1730809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www.delta-emea.com/en-GB/index" TargetMode="Externa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alinsod\AppData\Local\Temp\Templafy\WordVsto\mugn4luu.dotx" TargetMode="External"/></Relationships>
</file>

<file path=word/theme/theme1.xml><?xml version="1.0" encoding="utf-8"?>
<a:theme xmlns:a="http://schemas.openxmlformats.org/drawingml/2006/main" name="Office Theme">
  <a:themeElements>
    <a:clrScheme name="Delta">
      <a:dk1>
        <a:srgbClr val="414141"/>
      </a:dk1>
      <a:lt1>
        <a:sysClr val="window" lastClr="FFFFFF"/>
      </a:lt1>
      <a:dk2>
        <a:srgbClr val="414141"/>
      </a:dk2>
      <a:lt2>
        <a:srgbClr val="F2F2F2"/>
      </a:lt2>
      <a:accent1>
        <a:srgbClr val="586A82"/>
      </a:accent1>
      <a:accent2>
        <a:srgbClr val="0087DC"/>
      </a:accent2>
      <a:accent3>
        <a:srgbClr val="64D7D7"/>
      </a:accent3>
      <a:accent4>
        <a:srgbClr val="B9EB5F"/>
      </a:accent4>
      <a:accent5>
        <a:srgbClr val="FFAA00"/>
      </a:accent5>
      <a:accent6>
        <a:srgbClr val="E53D00"/>
      </a:accent6>
      <a:hlink>
        <a:srgbClr val="0563C1"/>
      </a:hlink>
      <a:folHlink>
        <a:srgbClr val="BFBFBF"/>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TemplafyTemplateConfiguration><![CDATA[{"elementsMetadata":[{"type":"pictureContentControl","id":"ce317e19-3dd8-4627-a238-d965fcc79ae1","elementConfiguration":{"inheritDimensions":"{{InheritDimensions.InheritNone}}","width":"{{UserProfile.Brand.Brand.Logo.LogoDualBrandWordWidth}}","height":"","image":"{{UserProfile.Brand.Brand.Logo.LogoDualBrandWord.Image}}","visibility":"","removeAndKeepContent":false,"disableUpdates":false,"type":"image"}},{"type":"pictureContentControl","id":"a118583a-1a41-48bb-8afd-6be3a8d8fff8","elementConfiguration":{"inheritDimensions":"{{InheritDimensions.InheritNone}}","width":"{{UserProfile.Brand.Brand.Logo.LogoDualBrandWordWidth}}","height":"","image":"{{UserProfile.Brand.Brand.Logo.LogoDualBrandWord.Image}}","visibility":"","removeAndKeepContent":false,"disableUpdates":false,"type":"image"}},{"type":"pictureContentControl","id":"fe9ea462-ee9d-45a4-b270-1a9fcbbecfdf","elementConfiguration":{"inheritDimensions":"{{InheritDimensions.InheritNone}}","width":"{{UserProfile.Brand.Brand.Logo.LogoWordWidth}}","height":"","image":"{{UserProfile.Brand.Brand.Logo.LogoWord.Image}}","visibility":"","removeAndKeepContent":false,"disableUpdates":false,"type":"image"}},{"type":"pictureContentControl","id":"0619c690-7260-440d-92f5-8030fe853da4","elementConfiguration":{"inheritDimensions":"{{InheritDimensions.InheritNone}}","width":"{{UserProfile.Brand.Brand.Logo.LogoWordWidth}}","height":"","image":"{{UserProfile.Brand.Brand.Logo.LogoWord.Image}}","visibility":"","removeAndKeepContent":false,"disableUpdates":false,"type":"image"}},{"type":"pictureContentControl","id":"732c8cb4-1187-44c9-9d5b-2b40b9d40a33","elementConfiguration":{"inheritDimensions":"{{InheritDimensions.InheritNone}}","width":"{{UserProfile.Brand.Brand.Logo.LogoDualBrandWordWidth}}","height":"","image":"{{UserProfile.Brand.Brand.Logo.LogoDualBrandWord.Image}}","visibility":"","removeAndKeepContent":false,"disableUpdates":false,"type":"image"}},{"type":"pictureContentControl","id":"d544e6b6-51e4-4271-ab5c-378d2cfba9d6","elementConfiguration":{"inheritDimensions":"{{InheritDimensions.InheritNone}}","width":"{{UserProfile.Brand.Brand.Logo.LogoDualBrandWordWidth}}","height":"","image":"{{UserProfile.Brand.Brand.Logo.LogoDualBrandWord.Image}}","visibility":"","removeAndKeepContent":false,"disableUpdates":false,"type":"image"}},{"type":"pictureContentControl","id":"3a9d0781-932c-49ea-83cd-4f696eff6ba2","elementConfiguration":{"inheritDimensions":"{{InheritDimensions.InheritNone}}","width":"{{UserProfile.Brand.Brand.Logo.LogoWordWidth}}","height":"","image":"{{UserProfile.Brand.Brand.Logo.LogoWord.Image}}","visibility":"","removeAndKeepContent":false,"disableUpdates":false,"type":"image"}},{"type":"pictureContentControl","id":"80975fa0-9f14-4aee-ad48-b0b23616c6a2","elementConfiguration":{"inheritDimensions":"{{InheritDimensions.InheritNone}}","width":"{{UserProfile.Brand.Brand.Logo.LogoWordWidth}}","height":"","image":"{{UserProfile.Brand.Brand.Logo.LogoWord.Image}}","visibility":"","removeAndKeepContent":false,"disableUpdates":false,"type":"image"}}],"transformationConfigurations":[{"language":"{{UserProfile.DocumentLanguage.Language}}","disableUpdates":false,"type":"proofingLanguage"},{"colorTheme":"{{UserProfile.Brand.Brand.ColorThemes.ColorTheme}}","disableUpdates":false,"originalColorThemeXml":"<a:clrScheme name=\"Office\" xmlns:a=\"http://schemas.openxmlformats.org/drawingml/2006/main\"><a:dk1><a:sysClr val=\"windowText\" lastClr=\"000000\" /></a:dk1><a:lt1><a:sysClr val=\"window\" lastClr=\"FFFFFF\" /></a:lt1><a:dk2><a:srgbClr val=\"1F497D\" /></a:dk2><a:lt2><a:srgbClr val=\"EEECE1\" /></a:lt2><a:accent1><a:srgbClr val=\"4F81BD\" /></a:accent1><a:accent2><a:srgbClr val=\"C0504D\" /></a:accent2><a:accent3><a:srgbClr val=\"9BBB59\" /></a:accent3><a:accent4><a:srgbClr val=\"8064A2\" /></a:accent4><a:accent5><a:srgbClr val=\"4BACC6\" /></a:accent5><a:accent6><a:srgbClr val=\"F79646\" /></a:accent6><a:hlink><a:srgbClr val=\"0000FF\" /></a:hlink><a:folHlink><a:srgbClr val=\"800080\" /></a:folHlink></a:clrScheme>","type":"colorTheme"}],"templateName":"Delta _ Vivitek _ Eltek Word Template (6)","templateDescription":"","enableDocumentContentUpdater":true,"version":"2.0"}]]></TemplafyTemplateConfiguration>
</file>

<file path=customXml/item2.xml><?xml version="1.0" encoding="utf-8"?>
<TemplafyFormConfiguration><![CDATA[{"formFields":[],"formDataEntries":[]}]]></TemplafyFormConfiguration>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p:properties xmlns:p="http://schemas.microsoft.com/office/2006/metadata/properties" xmlns:xsi="http://www.w3.org/2001/XMLSchema-instance">
  <documentManagement>
    <Behandelaar xmlns="2f7262f3-19e3-4c38-834c-996e2cec5b6c" xsi:nil="true"/>
    <TaxCatchAll xmlns="6b2685c3-cb74-402e-89a3-cd359bd59e48" xsi:nil="true"/>
    <lcf76f155ced4ddcb4097134ff3c332f xmlns="2f7262f3-19e3-4c38-834c-996e2cec5b6c">
      <Terms xmlns="http://schemas.microsoft.com/office/infopath/2007/PartnerControls"/>
    </lcf76f155ced4ddcb4097134ff3c332f>
    <Onderwerp xmlns="2f7262f3-19e3-4c38-834c-996e2cec5b6c" xsi:nil="true"/>
  </documentManagement>
</p:properties>
</file>

<file path=customXml/item6.xml><?xml version="1.0" encoding="utf-8"?>
<ct:contentTypeSchema xmlns:ct="http://schemas.microsoft.com/office/2006/metadata/contentType" xmlns:ma="http://schemas.microsoft.com/office/2006/metadata/properties/metaAttributes" ct:_="" ma:_="" ma:contentTypeName="Document" ma:contentTypeID="0x010100AED8E6AD952BA74A855EB02C79D83CD1" ma:contentTypeVersion="21" ma:contentTypeDescription="Een nieuw document maken." ma:contentTypeScope="" ma:versionID="70c7e8f7f8dec0797a309982e418a14f">
  <xsd:schema xmlns:xsd="http://www.w3.org/2001/XMLSchema" xmlns:xs="http://www.w3.org/2001/XMLSchema" xmlns:p="http://schemas.microsoft.com/office/2006/metadata/properties" xmlns:ns2="2f7262f3-19e3-4c38-834c-996e2cec5b6c" xmlns:ns3="6b2685c3-cb74-402e-89a3-cd359bd59e48" targetNamespace="http://schemas.microsoft.com/office/2006/metadata/properties" ma:root="true" ma:fieldsID="dcf1b6941baf25605f9a06755b8e3dd4" ns2:_="" ns3:_="">
    <xsd:import namespace="2f7262f3-19e3-4c38-834c-996e2cec5b6c"/>
    <xsd:import namespace="6b2685c3-cb74-402e-89a3-cd359bd59e4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Onderwerp" minOccurs="0"/>
                <xsd:element ref="ns2:Behandelaar"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Location"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7262f3-19e3-4c38-834c-996e2cec5b6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Onderwerp" ma:index="17" nillable="true" ma:displayName="Onderwerp" ma:format="Dropdown" ma:internalName="Onderwerp">
      <xsd:simpleType>
        <xsd:restriction base="dms:Note">
          <xsd:maxLength value="255"/>
        </xsd:restriction>
      </xsd:simpleType>
    </xsd:element>
    <xsd:element name="Behandelaar" ma:index="18" nillable="true" ma:displayName="Behandelaar" ma:format="Dropdown" ma:internalName="Behandelaar">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Afbeeldingtags" ma:readOnly="false" ma:fieldId="{5cf76f15-5ced-4ddc-b409-7134ff3c332f}" ma:taxonomyMulti="true" ma:sspId="abf9d911-60e3-4694-aed6-bc66dbc4cb50" ma:termSetId="09814cd3-568e-fe90-9814-8d621ff8fb84" ma:anchorId="fba54fb3-c3e1-fe81-a776-ca4b69148c4d" ma:open="true" ma:isKeyword="false">
      <xsd:complexType>
        <xsd:sequence>
          <xsd:element ref="pc:Terms" minOccurs="0" maxOccurs="1"/>
        </xsd:sequence>
      </xsd:complexType>
    </xsd:element>
    <xsd:element name="MediaServiceLocation" ma:index="25" nillable="true" ma:displayName="Location" ma:description="" ma:indexed="true" ma:internalName="MediaServiceLocation"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b2685c3-cb74-402e-89a3-cd359bd59e48" elementFormDefault="qualified">
    <xsd:import namespace="http://schemas.microsoft.com/office/2006/documentManagement/types"/>
    <xsd:import namespace="http://schemas.microsoft.com/office/infopath/2007/PartnerControls"/>
    <xsd:element name="SharedWithUsers" ma:index="19"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Gedeeld met details" ma:internalName="SharedWithDetails" ma:readOnly="true">
      <xsd:simpleType>
        <xsd:restriction base="dms:Note">
          <xsd:maxLength value="255"/>
        </xsd:restriction>
      </xsd:simpleType>
    </xsd:element>
    <xsd:element name="TaxCatchAll" ma:index="24" nillable="true" ma:displayName="Taxonomy Catch All Column" ma:hidden="true" ma:list="{98d5de34-ad4f-44a5-8d4b-69f89eec7447}" ma:internalName="TaxCatchAll" ma:showField="CatchAllData" ma:web="6b2685c3-cb74-402e-89a3-cd359bd59e4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98FB931-75E9-4B35-8968-AF4E31E3727D}">
  <ds:schemaRefs/>
</ds:datastoreItem>
</file>

<file path=customXml/itemProps2.xml><?xml version="1.0" encoding="utf-8"?>
<ds:datastoreItem xmlns:ds="http://schemas.openxmlformats.org/officeDocument/2006/customXml" ds:itemID="{7C708B06-8D87-4A50-9D85-7772CA6E37FC}">
  <ds:schemaRefs/>
</ds:datastoreItem>
</file>

<file path=customXml/itemProps3.xml><?xml version="1.0" encoding="utf-8"?>
<ds:datastoreItem xmlns:ds="http://schemas.openxmlformats.org/officeDocument/2006/customXml" ds:itemID="{04BE2BB1-34B7-4474-873F-B699613B61AA}">
  <ds:schemaRefs>
    <ds:schemaRef ds:uri="http://schemas.microsoft.com/sharepoint/v3/contenttype/forms"/>
  </ds:schemaRefs>
</ds:datastoreItem>
</file>

<file path=customXml/itemProps4.xml><?xml version="1.0" encoding="utf-8"?>
<ds:datastoreItem xmlns:ds="http://schemas.openxmlformats.org/officeDocument/2006/customXml" ds:itemID="{B0B17771-6B4E-44B6-89A2-6AAE724E4388}">
  <ds:schemaRefs>
    <ds:schemaRef ds:uri="http://schemas.openxmlformats.org/officeDocument/2006/bibliography"/>
  </ds:schemaRefs>
</ds:datastoreItem>
</file>

<file path=customXml/itemProps5.xml><?xml version="1.0" encoding="utf-8"?>
<ds:datastoreItem xmlns:ds="http://schemas.openxmlformats.org/officeDocument/2006/customXml" ds:itemID="{3D08F420-6471-43CD-81AC-1A9000C01437}">
  <ds:schemaRefs>
    <ds:schemaRef ds:uri="http://schemas.microsoft.com/office/2006/metadata/properties"/>
    <ds:schemaRef ds:uri="2f7262f3-19e3-4c38-834c-996e2cec5b6c"/>
    <ds:schemaRef ds:uri="6b2685c3-cb74-402e-89a3-cd359bd59e48"/>
    <ds:schemaRef ds:uri="http://schemas.microsoft.com/office/infopath/2007/PartnerControls"/>
  </ds:schemaRefs>
</ds:datastoreItem>
</file>

<file path=customXml/itemProps6.xml><?xml version="1.0" encoding="utf-8"?>
<ds:datastoreItem xmlns:ds="http://schemas.openxmlformats.org/officeDocument/2006/customXml" ds:itemID="{89AA5BD2-EDEF-46DA-B314-2774E3A87A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7262f3-19e3-4c38-834c-996e2cec5b6c"/>
    <ds:schemaRef ds:uri="6b2685c3-cb74-402e-89a3-cd359bd59e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mugn4luu</Template>
  <TotalTime>0</TotalTime>
  <Pages>2</Pages>
  <Words>281</Words>
  <Characters>1606</Characters>
  <Application>Microsoft Office Word</Application>
  <DocSecurity>0</DocSecurity>
  <Lines>13</Lines>
  <Paragraphs>3</Paragraphs>
  <ScaleCrop>false</ScaleCrop>
  <HeadingPairs>
    <vt:vector size="4" baseType="variant">
      <vt:variant>
        <vt:lpstr>Title</vt:lpstr>
      </vt:variant>
      <vt:variant>
        <vt:i4>1</vt:i4>
      </vt:variant>
      <vt:variant>
        <vt:lpstr>Tytuł</vt:lpstr>
      </vt:variant>
      <vt:variant>
        <vt:i4>1</vt:i4>
      </vt:variant>
    </vt:vector>
  </HeadingPairs>
  <TitlesOfParts>
    <vt:vector size="2" baseType="lpstr">
      <vt:lpstr>(Sample) Title</vt:lpstr>
      <vt:lpstr>(Sample) Title</vt:lpstr>
    </vt:vector>
  </TitlesOfParts>
  <Company>Delta Electronics</Company>
  <LinksUpToDate>false</LinksUpToDate>
  <CharactersWithSpaces>1884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(Sample) Title</dc:title>
  <dc:creator>Rose Alinsod</dc:creator>
  <cp:lastModifiedBy>Rose Alinsod</cp:lastModifiedBy>
  <cp:revision>1</cp:revision>
  <dcterms:created xsi:type="dcterms:W3CDTF">2025-07-04T11:46:00Z</dcterms:created>
  <dcterms:modified xsi:type="dcterms:W3CDTF">2025-07-04T11:48:00Z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0x010100AED8E6AD952BA74A855EB02C79D83CD1</vt:lpwstr>
  </property>
  <property fmtid="{D5CDD505-2E9C-101B-9397-08002B2CF9AE}" pid="3" name="Order">
    <vt:r8>1600</vt:r8>
  </property>
  <property fmtid="{D5CDD505-2E9C-101B-9397-08002B2CF9AE}" pid="4" name="xd_ProgID">
    <vt:lpwstr/>
  </property>
  <property fmtid="{D5CDD505-2E9C-101B-9397-08002B2CF9AE}" pid="5" name="TemplateUrl">
    <vt:lpwstr/>
  </property>
  <property fmtid="{D5CDD505-2E9C-101B-9397-08002B2CF9AE}" pid="6" name="MediaServiceImageTags">
    <vt:lpwstr/>
  </property>
  <property fmtid="{D5CDD505-2E9C-101B-9397-08002B2CF9AE}" pid="7" name="GrammarlyDocumentId">
    <vt:lpwstr>56bf509e8937b93297982f005ebdf9d1118ec7f96e566425f751a40b323d4256</vt:lpwstr>
  </property>
  <property fmtid="{D5CDD505-2E9C-101B-9397-08002B2CF9AE}" pid="8" name="TemplafyTenantId">
    <vt:lpwstr>delta</vt:lpwstr>
  </property>
  <property fmtid="{D5CDD505-2E9C-101B-9397-08002B2CF9AE}" pid="9" name="TemplafyTemplateId">
    <vt:lpwstr>933227622711689220</vt:lpwstr>
  </property>
  <property fmtid="{D5CDD505-2E9C-101B-9397-08002B2CF9AE}" pid="10" name="TemplafyUserProfileId">
    <vt:lpwstr>1219785968188653580</vt:lpwstr>
  </property>
  <property fmtid="{D5CDD505-2E9C-101B-9397-08002B2CF9AE}" pid="11" name="TemplafyLanguageCode">
    <vt:lpwstr>en-US</vt:lpwstr>
  </property>
  <property fmtid="{D5CDD505-2E9C-101B-9397-08002B2CF9AE}" pid="12" name="TemplafyFromBlank">
    <vt:bool>true</vt:bool>
  </property>
</Properties>
</file>